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A6" w:rsidRDefault="00E05AA6" w:rsidP="00830E72">
      <w:pPr>
        <w:pStyle w:val="NormalWeb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90"/>
      </w:tblGrid>
      <w:tr w:rsidR="00E05AA6" w:rsidRPr="006E7367" w:rsidTr="006E736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E05AA6" w:rsidRPr="006E7367" w:rsidRDefault="00E05AA6" w:rsidP="006E7367">
            <w:pPr>
              <w:spacing w:after="0" w:line="240" w:lineRule="auto"/>
              <w:ind w:left="459"/>
              <w:jc w:val="right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Приложение №1</w:t>
            </w:r>
          </w:p>
          <w:p w:rsidR="00E05AA6" w:rsidRPr="006E7367" w:rsidRDefault="00E05AA6" w:rsidP="006E7367">
            <w:pPr>
              <w:spacing w:after="0" w:line="240" w:lineRule="auto"/>
              <w:ind w:left="45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</w:rPr>
              <w:t xml:space="preserve">к перечню предоставляемых документов за 2018 год                                                                                                                        </w:t>
            </w:r>
          </w:p>
        </w:tc>
      </w:tr>
    </w:tbl>
    <w:p w:rsidR="00E05AA6" w:rsidRPr="00EE5A61" w:rsidRDefault="00E05AA6" w:rsidP="00D10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E05AA6" w:rsidRPr="00FA15C8" w:rsidRDefault="00E05AA6" w:rsidP="0090544E">
      <w:pPr>
        <w:shd w:val="clear" w:color="auto" w:fill="FFFFFF"/>
        <w:tabs>
          <w:tab w:val="left" w:pos="482"/>
        </w:tabs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DD6953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Основные показатели деятельности </w:t>
      </w:r>
      <w:r>
        <w:rPr>
          <w:rFonts w:ascii="Times New Roman" w:hAnsi="Times New Roman"/>
          <w:b/>
          <w:color w:val="000000"/>
          <w:spacing w:val="1"/>
          <w:sz w:val="28"/>
          <w:szCs w:val="28"/>
        </w:rPr>
        <w:t>МБУК ДК Фомино-Свечниковского с.п.</w:t>
      </w:r>
    </w:p>
    <w:p w:rsidR="00E05AA6" w:rsidRPr="00DD6953" w:rsidRDefault="00E05AA6" w:rsidP="008E7193">
      <w:pPr>
        <w:shd w:val="clear" w:color="auto" w:fill="FFFFFF"/>
        <w:tabs>
          <w:tab w:val="left" w:pos="3765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6"/>
          <w:szCs w:val="26"/>
        </w:rPr>
      </w:pPr>
      <w:r>
        <w:rPr>
          <w:rFonts w:ascii="Times New Roman" w:hAnsi="Times New Roman"/>
          <w:color w:val="000000"/>
          <w:spacing w:val="-2"/>
          <w:sz w:val="26"/>
          <w:szCs w:val="26"/>
        </w:rPr>
        <w:tab/>
        <w:t xml:space="preserve">       сводный</w:t>
      </w:r>
    </w:p>
    <w:tbl>
      <w:tblPr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6621"/>
        <w:gridCol w:w="2410"/>
      </w:tblGrid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культурно-массовых мероприятий всего (в зр</w:t>
            </w:r>
            <w:r w:rsidRPr="006E73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тельных залах и на </w:t>
            </w:r>
            <w:r w:rsidRPr="006E7367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открытых площадках)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культурно-массовых мероприятий в зрительных залах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культурно-массовых мероприятий</w:t>
            </w:r>
            <w:r w:rsidRPr="006E736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на платной о</w:t>
            </w:r>
            <w:r w:rsidRPr="006E7367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6E7367">
              <w:rPr>
                <w:rFonts w:ascii="Times New Roman" w:hAnsi="Times New Roman"/>
                <w:spacing w:val="-2"/>
                <w:sz w:val="24"/>
                <w:szCs w:val="24"/>
              </w:rPr>
              <w:t>нове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культурно-массовых мероприятий для детей до 14 лет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посетителей всего (в зрительных залах и на о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крытых площадках)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21822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количество посетителей в зрительных залах</w:t>
            </w:r>
          </w:p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7562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pacing w:val="-2"/>
                <w:sz w:val="24"/>
                <w:szCs w:val="24"/>
              </w:rPr>
              <w:t>количество посетителей мероприятий на платной основе</w:t>
            </w:r>
          </w:p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количество посетителей мероприятий 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для детей до 14 лет</w:t>
            </w:r>
          </w:p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7396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культурно-досуговых формирований всего</w:t>
            </w:r>
          </w:p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формирований самодеятельного народного тво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чества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культурно-досуговых формирований для детей до 14 лет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участников в культурно-досуговых формирован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ях всего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количество участников в культурно-досуговых формирован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ях </w:t>
            </w:r>
            <w:r w:rsidRPr="006E7367">
              <w:rPr>
                <w:rFonts w:ascii="Times New Roman" w:hAnsi="Times New Roman"/>
                <w:color w:val="000000"/>
                <w:sz w:val="24"/>
                <w:szCs w:val="24"/>
              </w:rPr>
              <w:t>самодеятельного народного творчества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количество </w:t>
            </w:r>
            <w:r w:rsidRPr="006E73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участников в 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культурно-досуговых формирован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ях для детей до 14 лет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численность участников культурно-массовых мероприятий</w:t>
            </w:r>
            <w:r w:rsidRPr="006E7367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24454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количество мероприятия в кинозалах (киносеансов)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6E7367">
        <w:tc>
          <w:tcPr>
            <w:tcW w:w="1101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4"/>
              </w:num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1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количество зрителей киносеансов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05AA6" w:rsidRPr="00DD6953" w:rsidRDefault="00E05AA6" w:rsidP="0090544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E05AA6" w:rsidRDefault="00E05AA6" w:rsidP="0029320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DD6953">
        <w:rPr>
          <w:rFonts w:ascii="Times New Roman" w:hAnsi="Times New Roman"/>
          <w:color w:val="000000"/>
          <w:spacing w:val="1"/>
          <w:sz w:val="24"/>
          <w:szCs w:val="24"/>
        </w:rPr>
        <w:t xml:space="preserve">*Предоставляются отдельно основные показатели деятельности </w:t>
      </w:r>
      <w:r w:rsidRPr="00DD6953">
        <w:rPr>
          <w:rFonts w:ascii="Times New Roman" w:hAnsi="Times New Roman"/>
          <w:color w:val="000000"/>
          <w:spacing w:val="-2"/>
          <w:sz w:val="24"/>
          <w:szCs w:val="24"/>
        </w:rPr>
        <w:t>муниципальных</w:t>
      </w:r>
      <w:r w:rsidRPr="00DD6953">
        <w:rPr>
          <w:rFonts w:ascii="Times New Roman" w:hAnsi="Times New Roman"/>
          <w:color w:val="000000"/>
          <w:spacing w:val="1"/>
          <w:sz w:val="24"/>
          <w:szCs w:val="24"/>
        </w:rPr>
        <w:t xml:space="preserve"> учреждений культурно-досугового типа и  отдельно </w:t>
      </w:r>
      <w:r w:rsidRPr="00DD6953">
        <w:rPr>
          <w:rFonts w:ascii="Times New Roman" w:hAnsi="Times New Roman"/>
          <w:color w:val="000000"/>
          <w:spacing w:val="-2"/>
          <w:sz w:val="24"/>
          <w:szCs w:val="24"/>
        </w:rPr>
        <w:t>всех ведомств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E05AA6" w:rsidRPr="0029320E" w:rsidRDefault="00E05AA6" w:rsidP="0029320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D6953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</w:p>
    <w:p w:rsidR="00E05AA6" w:rsidRDefault="00E05AA6" w:rsidP="00CD21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МБУК ДК </w:t>
      </w:r>
    </w:p>
    <w:p w:rsidR="00E05AA6" w:rsidRPr="00CD210A" w:rsidRDefault="00E05AA6" w:rsidP="00CD21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Фомино-Свечниковского с.п. </w:t>
      </w:r>
      <w:r w:rsidRPr="00CD210A">
        <w:rPr>
          <w:rFonts w:ascii="Times New Roman" w:hAnsi="Times New Roman"/>
          <w:sz w:val="24"/>
          <w:szCs w:val="24"/>
        </w:rPr>
        <w:t xml:space="preserve">      ________________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CD210A">
        <w:rPr>
          <w:rFonts w:ascii="Times New Roman" w:hAnsi="Times New Roman"/>
          <w:sz w:val="24"/>
          <w:szCs w:val="24"/>
        </w:rPr>
        <w:t>___________________</w:t>
      </w:r>
    </w:p>
    <w:p w:rsidR="00E05AA6" w:rsidRPr="004037D6" w:rsidRDefault="00E05AA6" w:rsidP="002932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</w:t>
      </w:r>
      <w:r w:rsidRPr="00CD210A">
        <w:rPr>
          <w:rFonts w:ascii="Times New Roman" w:hAnsi="Times New Roman"/>
          <w:sz w:val="24"/>
          <w:szCs w:val="24"/>
          <w:vertAlign w:val="superscript"/>
        </w:rPr>
        <w:t xml:space="preserve">    (подпись)</w:t>
      </w:r>
      <w:r w:rsidRPr="00CD210A">
        <w:rPr>
          <w:rFonts w:ascii="Times New Roman" w:hAnsi="Times New Roman"/>
          <w:sz w:val="24"/>
          <w:szCs w:val="24"/>
          <w:vertAlign w:val="superscript"/>
        </w:rPr>
        <w:tab/>
      </w:r>
      <w:r w:rsidRPr="00CD210A">
        <w:rPr>
          <w:rFonts w:ascii="Times New Roman" w:hAnsi="Times New Roman"/>
          <w:sz w:val="24"/>
          <w:szCs w:val="24"/>
          <w:vertAlign w:val="superscript"/>
        </w:rPr>
        <w:tab/>
      </w:r>
      <w:r w:rsidRPr="00CD210A">
        <w:rPr>
          <w:rFonts w:ascii="Times New Roman" w:hAnsi="Times New Roman"/>
          <w:sz w:val="24"/>
          <w:szCs w:val="24"/>
          <w:vertAlign w:val="superscript"/>
        </w:rPr>
        <w:tab/>
      </w:r>
      <w:r w:rsidRPr="00CD210A">
        <w:rPr>
          <w:rFonts w:ascii="Times New Roman" w:hAnsi="Times New Roman"/>
          <w:sz w:val="24"/>
          <w:szCs w:val="24"/>
          <w:vertAlign w:val="superscript"/>
        </w:rPr>
        <w:tab/>
        <w:t xml:space="preserve">        (Ф.И.О.)</w:t>
      </w:r>
    </w:p>
    <w:p w:rsidR="00E05AA6" w:rsidRDefault="00E05AA6" w:rsidP="00CC1988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CC1988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CC1988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CC1988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2</w:t>
      </w:r>
    </w:p>
    <w:p w:rsidR="00E05AA6" w:rsidRPr="00DD6953" w:rsidRDefault="00E05AA6" w:rsidP="00CC198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                                                                                                                        </w:t>
      </w: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E05AA6" w:rsidRPr="00485091" w:rsidRDefault="00E05AA6" w:rsidP="00CC198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Heading2"/>
        <w:tabs>
          <w:tab w:val="left" w:pos="2992"/>
        </w:tabs>
        <w:ind w:right="142"/>
        <w:rPr>
          <w:szCs w:val="28"/>
        </w:rPr>
      </w:pPr>
      <w:r w:rsidRPr="00A73CF0">
        <w:rPr>
          <w:szCs w:val="28"/>
        </w:rPr>
        <w:t>ТРЕБОВАНИЯ</w:t>
      </w:r>
    </w:p>
    <w:p w:rsidR="00E05AA6" w:rsidRPr="00A73CF0" w:rsidRDefault="00E05AA6" w:rsidP="004E092A">
      <w:pPr>
        <w:pStyle w:val="Heading2"/>
        <w:tabs>
          <w:tab w:val="left" w:pos="2992"/>
        </w:tabs>
        <w:ind w:right="142"/>
        <w:rPr>
          <w:szCs w:val="28"/>
        </w:rPr>
      </w:pPr>
      <w:r w:rsidRPr="00A73CF0">
        <w:rPr>
          <w:szCs w:val="28"/>
        </w:rPr>
        <w:t>к информационному отчету о работе органов управления культурой мун</w:t>
      </w:r>
      <w:r w:rsidRPr="00A73CF0">
        <w:rPr>
          <w:szCs w:val="28"/>
        </w:rPr>
        <w:t>и</w:t>
      </w:r>
      <w:r w:rsidRPr="00A73CF0">
        <w:rPr>
          <w:szCs w:val="28"/>
        </w:rPr>
        <w:t>ципальных районов (городских округов) по развитию культурно-досуговой сферы за 201</w:t>
      </w:r>
      <w:r>
        <w:rPr>
          <w:szCs w:val="28"/>
        </w:rPr>
        <w:t>8</w:t>
      </w:r>
      <w:r w:rsidRPr="00A73CF0">
        <w:rPr>
          <w:szCs w:val="28"/>
        </w:rPr>
        <w:t xml:space="preserve"> год</w:t>
      </w:r>
    </w:p>
    <w:p w:rsidR="00E05AA6" w:rsidRPr="00A73CF0" w:rsidRDefault="00E05AA6" w:rsidP="004E092A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05AA6" w:rsidRPr="00A73CF0" w:rsidRDefault="00E05AA6" w:rsidP="004E092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A73CF0">
        <w:rPr>
          <w:rFonts w:ascii="Times New Roman" w:hAnsi="Times New Roman"/>
          <w:b/>
          <w:i/>
          <w:sz w:val="28"/>
          <w:szCs w:val="28"/>
          <w:lang w:eastAsia="ru-RU"/>
        </w:rPr>
        <w:t xml:space="preserve">Информационный отчет </w:t>
      </w:r>
      <w:r>
        <w:rPr>
          <w:rFonts w:ascii="Times New Roman" w:hAnsi="Times New Roman"/>
          <w:b/>
          <w:i/>
          <w:sz w:val="28"/>
          <w:szCs w:val="28"/>
        </w:rPr>
        <w:t>предоставляется только в электронном виде</w:t>
      </w:r>
      <w:r w:rsidRPr="00A73CF0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E05AA6" w:rsidRPr="00A73CF0" w:rsidRDefault="00E05AA6" w:rsidP="004E092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Pr="00A73CF0">
        <w:rPr>
          <w:rFonts w:ascii="Times New Roman" w:hAnsi="Times New Roman"/>
          <w:b/>
          <w:i/>
          <w:sz w:val="28"/>
          <w:szCs w:val="28"/>
        </w:rPr>
        <w:t>тчет должен быть сформирован в отдельные файлы по разделам, в назв</w:t>
      </w:r>
      <w:r w:rsidRPr="00A73CF0">
        <w:rPr>
          <w:rFonts w:ascii="Times New Roman" w:hAnsi="Times New Roman"/>
          <w:b/>
          <w:i/>
          <w:sz w:val="28"/>
          <w:szCs w:val="28"/>
        </w:rPr>
        <w:t>а</w:t>
      </w:r>
      <w:r w:rsidRPr="00A73CF0">
        <w:rPr>
          <w:rFonts w:ascii="Times New Roman" w:hAnsi="Times New Roman"/>
          <w:b/>
          <w:i/>
          <w:sz w:val="28"/>
          <w:szCs w:val="28"/>
        </w:rPr>
        <w:t>нии каждого файла указаны номер раздела</w:t>
      </w:r>
      <w:r>
        <w:rPr>
          <w:rFonts w:ascii="Times New Roman" w:hAnsi="Times New Roman"/>
          <w:b/>
          <w:i/>
          <w:sz w:val="28"/>
          <w:szCs w:val="28"/>
        </w:rPr>
        <w:t xml:space="preserve"> и</w:t>
      </w:r>
      <w:r w:rsidRPr="00A73CF0">
        <w:rPr>
          <w:rFonts w:ascii="Times New Roman" w:hAnsi="Times New Roman"/>
          <w:b/>
          <w:i/>
          <w:sz w:val="28"/>
          <w:szCs w:val="28"/>
        </w:rPr>
        <w:t xml:space="preserve"> наимено</w:t>
      </w:r>
      <w:r>
        <w:rPr>
          <w:rFonts w:ascii="Times New Roman" w:hAnsi="Times New Roman"/>
          <w:b/>
          <w:i/>
          <w:sz w:val="28"/>
          <w:szCs w:val="28"/>
        </w:rPr>
        <w:t>вание муниципального образования</w:t>
      </w:r>
      <w:r w:rsidRPr="00A73CF0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E05AA6" w:rsidRPr="00A73CF0" w:rsidRDefault="00E05AA6" w:rsidP="004E092A">
      <w:pPr>
        <w:spacing w:after="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05AA6" w:rsidRPr="00A73CF0" w:rsidRDefault="00E05AA6" w:rsidP="004E092A">
      <w:pPr>
        <w:spacing w:after="0" w:line="240" w:lineRule="auto"/>
        <w:ind w:right="142"/>
        <w:rPr>
          <w:rFonts w:ascii="Times New Roman" w:hAnsi="Times New Roman"/>
          <w:b/>
          <w:sz w:val="28"/>
          <w:szCs w:val="28"/>
        </w:rPr>
      </w:pPr>
      <w:r w:rsidRPr="00A73CF0">
        <w:rPr>
          <w:rFonts w:ascii="Times New Roman" w:hAnsi="Times New Roman"/>
          <w:b/>
          <w:sz w:val="28"/>
          <w:szCs w:val="28"/>
        </w:rPr>
        <w:t>Разделы информационного отчета:</w:t>
      </w:r>
    </w:p>
    <w:p w:rsidR="00E05AA6" w:rsidRPr="00A73CF0" w:rsidRDefault="00E05AA6" w:rsidP="004E092A">
      <w:pPr>
        <w:pStyle w:val="BodyText3"/>
        <w:numPr>
          <w:ilvl w:val="0"/>
          <w:numId w:val="25"/>
        </w:numPr>
        <w:ind w:right="142"/>
        <w:jc w:val="both"/>
        <w:rPr>
          <w:szCs w:val="28"/>
        </w:rPr>
      </w:pPr>
      <w:r w:rsidRPr="00A73CF0">
        <w:rPr>
          <w:szCs w:val="28"/>
        </w:rPr>
        <w:t>Состояние сети культурно-досуговых учреждений муниципального образ</w:t>
      </w:r>
      <w:r w:rsidRPr="00A73CF0">
        <w:rPr>
          <w:szCs w:val="28"/>
        </w:rPr>
        <w:t>о</w:t>
      </w:r>
      <w:r w:rsidRPr="00A73CF0">
        <w:rPr>
          <w:szCs w:val="28"/>
        </w:rPr>
        <w:t>вания по состоянию на  01.01.201</w:t>
      </w:r>
      <w:r>
        <w:rPr>
          <w:szCs w:val="28"/>
        </w:rPr>
        <w:t>9</w:t>
      </w:r>
      <w:r w:rsidRPr="00A73CF0">
        <w:rPr>
          <w:szCs w:val="28"/>
        </w:rPr>
        <w:t xml:space="preserve"> г.: </w:t>
      </w:r>
    </w:p>
    <w:p w:rsidR="00E05AA6" w:rsidRDefault="00E05AA6" w:rsidP="004E092A">
      <w:pPr>
        <w:pStyle w:val="BodyText3"/>
        <w:ind w:left="284" w:right="-1"/>
        <w:jc w:val="both"/>
        <w:rPr>
          <w:szCs w:val="28"/>
        </w:rPr>
      </w:pPr>
      <w:r w:rsidRPr="00A73CF0">
        <w:rPr>
          <w:szCs w:val="28"/>
        </w:rPr>
        <w:t>- таблица «Культурно-досуговые учреждения муниципального образования ___</w:t>
      </w:r>
      <w:r>
        <w:rPr>
          <w:szCs w:val="28"/>
        </w:rPr>
        <w:t>________________________________________</w:t>
      </w:r>
      <w:r w:rsidRPr="00A73CF0">
        <w:rPr>
          <w:szCs w:val="28"/>
        </w:rPr>
        <w:t>_________»</w:t>
      </w:r>
    </w:p>
    <w:p w:rsidR="00E05AA6" w:rsidRPr="00A73CF0" w:rsidRDefault="00E05AA6" w:rsidP="004E092A">
      <w:pPr>
        <w:pStyle w:val="BodyText3"/>
        <w:ind w:left="284" w:right="-1"/>
        <w:jc w:val="both"/>
        <w:rPr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9"/>
        <w:gridCol w:w="1949"/>
        <w:gridCol w:w="1949"/>
        <w:gridCol w:w="1949"/>
        <w:gridCol w:w="1843"/>
      </w:tblGrid>
      <w:tr w:rsidR="00E05AA6" w:rsidRPr="006E7367" w:rsidTr="006E7367"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 w:val="20"/>
                <w:lang w:eastAsia="en-US"/>
              </w:rPr>
            </w:pPr>
            <w:r w:rsidRPr="006E7367">
              <w:rPr>
                <w:i/>
                <w:sz w:val="20"/>
                <w:lang w:eastAsia="en-US"/>
              </w:rPr>
              <w:t>поселение</w:t>
            </w:r>
          </w:p>
        </w:tc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 w:val="20"/>
                <w:lang w:eastAsia="en-US"/>
              </w:rPr>
            </w:pPr>
            <w:r w:rsidRPr="006E7367">
              <w:rPr>
                <w:i/>
                <w:sz w:val="20"/>
                <w:lang w:eastAsia="en-US"/>
              </w:rPr>
              <w:t>наименование юридического лица</w:t>
            </w:r>
          </w:p>
        </w:tc>
        <w:tc>
          <w:tcPr>
            <w:tcW w:w="194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юридический адрес</w:t>
            </w:r>
          </w:p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 w:val="20"/>
                <w:lang w:eastAsia="en-US"/>
              </w:rPr>
            </w:pPr>
          </w:p>
        </w:tc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 w:val="20"/>
                <w:lang w:eastAsia="en-US"/>
              </w:rPr>
            </w:pPr>
            <w:r w:rsidRPr="006E7367">
              <w:rPr>
                <w:i/>
                <w:sz w:val="20"/>
                <w:lang w:eastAsia="en-US"/>
              </w:rPr>
              <w:t>наименование структурного подразделения</w:t>
            </w:r>
          </w:p>
        </w:tc>
        <w:tc>
          <w:tcPr>
            <w:tcW w:w="1843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 w:val="20"/>
                <w:lang w:eastAsia="en-US"/>
              </w:rPr>
            </w:pPr>
            <w:r w:rsidRPr="006E7367">
              <w:rPr>
                <w:i/>
                <w:sz w:val="20"/>
                <w:lang w:eastAsia="en-US"/>
              </w:rPr>
              <w:t>адрес</w:t>
            </w:r>
          </w:p>
        </w:tc>
      </w:tr>
      <w:tr w:rsidR="00E05AA6" w:rsidRPr="006E7367" w:rsidTr="006E7367"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Cs w:val="28"/>
                <w:lang w:eastAsia="en-US"/>
              </w:rPr>
            </w:pPr>
          </w:p>
        </w:tc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Cs w:val="28"/>
                <w:lang w:eastAsia="en-US"/>
              </w:rPr>
            </w:pPr>
          </w:p>
        </w:tc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Cs w:val="28"/>
                <w:lang w:eastAsia="en-US"/>
              </w:rPr>
            </w:pPr>
          </w:p>
        </w:tc>
        <w:tc>
          <w:tcPr>
            <w:tcW w:w="1949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E05AA6" w:rsidRPr="006E7367" w:rsidRDefault="00E05AA6" w:rsidP="006E7367">
            <w:pPr>
              <w:pStyle w:val="BodyText3"/>
              <w:ind w:right="142"/>
              <w:jc w:val="both"/>
              <w:rPr>
                <w:i/>
                <w:szCs w:val="28"/>
                <w:lang w:eastAsia="en-US"/>
              </w:rPr>
            </w:pPr>
          </w:p>
        </w:tc>
      </w:tr>
    </w:tbl>
    <w:p w:rsidR="00E05AA6" w:rsidRDefault="00E05AA6" w:rsidP="004E092A">
      <w:pPr>
        <w:pStyle w:val="BodyText3"/>
        <w:ind w:left="284" w:right="-1"/>
        <w:jc w:val="both"/>
        <w:rPr>
          <w:szCs w:val="28"/>
        </w:rPr>
      </w:pPr>
    </w:p>
    <w:p w:rsidR="00E05AA6" w:rsidRPr="00A73CF0" w:rsidRDefault="00E05AA6" w:rsidP="004E092A">
      <w:pPr>
        <w:pStyle w:val="BodyText3"/>
        <w:ind w:left="284" w:right="-1"/>
        <w:jc w:val="both"/>
        <w:rPr>
          <w:szCs w:val="28"/>
        </w:rPr>
      </w:pPr>
      <w:r w:rsidRPr="00A73CF0">
        <w:rPr>
          <w:szCs w:val="28"/>
        </w:rPr>
        <w:t>- открытие, закрытие учреждений культуры, перевод в муниципальную собс</w:t>
      </w:r>
      <w:r w:rsidRPr="00A73CF0">
        <w:rPr>
          <w:szCs w:val="28"/>
        </w:rPr>
        <w:t>т</w:t>
      </w:r>
      <w:r w:rsidRPr="00A73CF0">
        <w:rPr>
          <w:szCs w:val="28"/>
        </w:rPr>
        <w:t>венность из других ведомств (с указанием реквизитов нормативно-правовых актов);</w:t>
      </w:r>
    </w:p>
    <w:p w:rsidR="00E05AA6" w:rsidRPr="00A73CF0" w:rsidRDefault="00E05AA6" w:rsidP="004E092A">
      <w:pPr>
        <w:pStyle w:val="BodyText3"/>
        <w:ind w:left="284" w:right="-1"/>
        <w:jc w:val="both"/>
        <w:rPr>
          <w:szCs w:val="28"/>
        </w:rPr>
      </w:pPr>
      <w:r w:rsidRPr="00A73CF0">
        <w:rPr>
          <w:szCs w:val="28"/>
        </w:rPr>
        <w:t>- количество, точное наименование и структура учреждений, получивших ст</w:t>
      </w:r>
      <w:r w:rsidRPr="00A73CF0">
        <w:rPr>
          <w:szCs w:val="28"/>
        </w:rPr>
        <w:t>а</w:t>
      </w:r>
      <w:r w:rsidRPr="00A73CF0">
        <w:rPr>
          <w:szCs w:val="28"/>
        </w:rPr>
        <w:t>тус юридического лица в 201</w:t>
      </w:r>
      <w:r>
        <w:rPr>
          <w:szCs w:val="28"/>
        </w:rPr>
        <w:t>8</w:t>
      </w:r>
      <w:r w:rsidRPr="00A73CF0">
        <w:rPr>
          <w:szCs w:val="28"/>
        </w:rPr>
        <w:t xml:space="preserve"> году</w:t>
      </w:r>
      <w:r>
        <w:rPr>
          <w:szCs w:val="28"/>
        </w:rPr>
        <w:t>,</w:t>
      </w:r>
      <w:r w:rsidRPr="00A73CF0">
        <w:rPr>
          <w:szCs w:val="28"/>
        </w:rPr>
        <w:t xml:space="preserve"> с указанием даты и номера постановления. </w:t>
      </w:r>
    </w:p>
    <w:p w:rsidR="00E05AA6" w:rsidRPr="00A73CF0" w:rsidRDefault="00E05AA6" w:rsidP="004E092A">
      <w:pPr>
        <w:pStyle w:val="BodyText3"/>
        <w:ind w:left="284" w:right="-1"/>
        <w:jc w:val="both"/>
        <w:rPr>
          <w:szCs w:val="28"/>
        </w:rPr>
      </w:pPr>
    </w:p>
    <w:p w:rsidR="00E05AA6" w:rsidRPr="004E092A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E092A">
        <w:rPr>
          <w:rFonts w:ascii="Times New Roman" w:hAnsi="Times New Roman"/>
          <w:sz w:val="28"/>
          <w:szCs w:val="28"/>
        </w:rPr>
        <w:t xml:space="preserve">Работа по укреплению материальной базы: </w:t>
      </w: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перечень зданий, отремонтированных в течение 201</w:t>
      </w:r>
      <w:r>
        <w:rPr>
          <w:rFonts w:ascii="Times New Roman" w:hAnsi="Times New Roman"/>
          <w:sz w:val="28"/>
          <w:szCs w:val="28"/>
        </w:rPr>
        <w:t>8</w:t>
      </w:r>
      <w:r w:rsidRPr="00A73CF0">
        <w:rPr>
          <w:rFonts w:ascii="Times New Roman" w:hAnsi="Times New Roman"/>
          <w:sz w:val="28"/>
          <w:szCs w:val="28"/>
        </w:rPr>
        <w:t xml:space="preserve"> года, в том числе за счет муниципального бюджета, </w:t>
      </w: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перечень имущества, приобретенного для клубных учреждений.</w:t>
      </w: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05AA6" w:rsidRPr="00922F2E" w:rsidRDefault="00E05AA6" w:rsidP="00922F2E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Инновационные формы культурно-массовой работы в 201</w:t>
      </w:r>
      <w:r>
        <w:rPr>
          <w:rFonts w:ascii="Times New Roman" w:hAnsi="Times New Roman"/>
          <w:sz w:val="28"/>
          <w:szCs w:val="28"/>
        </w:rPr>
        <w:t>8</w:t>
      </w:r>
      <w:r w:rsidRPr="00A73CF0">
        <w:rPr>
          <w:rFonts w:ascii="Times New Roman" w:hAnsi="Times New Roman"/>
          <w:sz w:val="28"/>
          <w:szCs w:val="28"/>
        </w:rPr>
        <w:t xml:space="preserve"> году.</w:t>
      </w:r>
    </w:p>
    <w:p w:rsidR="00E05AA6" w:rsidRPr="00A73CF0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Состояние и развитие самодеятельного народного  творчества согласно сл</w:t>
      </w:r>
      <w:r w:rsidRPr="00A73CF0">
        <w:rPr>
          <w:rFonts w:ascii="Times New Roman" w:hAnsi="Times New Roman"/>
          <w:sz w:val="28"/>
          <w:szCs w:val="28"/>
        </w:rPr>
        <w:t>е</w:t>
      </w:r>
      <w:r w:rsidRPr="00A73CF0">
        <w:rPr>
          <w:rFonts w:ascii="Times New Roman" w:hAnsi="Times New Roman"/>
          <w:sz w:val="28"/>
          <w:szCs w:val="28"/>
        </w:rPr>
        <w:t>дующей структуре:</w:t>
      </w:r>
    </w:p>
    <w:p w:rsidR="00E05AA6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25"/>
        <w:gridCol w:w="4426"/>
      </w:tblGrid>
      <w:tr w:rsidR="00E05AA6" w:rsidRPr="006E7367" w:rsidTr="006E7367">
        <w:tc>
          <w:tcPr>
            <w:tcW w:w="8851" w:type="dxa"/>
            <w:gridSpan w:val="2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Статистика за год</w:t>
            </w:r>
          </w:p>
        </w:tc>
      </w:tr>
      <w:tr w:rsidR="00E05AA6" w:rsidRPr="006E7367" w:rsidTr="006E7367">
        <w:tc>
          <w:tcPr>
            <w:tcW w:w="4425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коллективов</w:t>
            </w:r>
          </w:p>
        </w:tc>
        <w:tc>
          <w:tcPr>
            <w:tcW w:w="4426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участников</w:t>
            </w:r>
          </w:p>
        </w:tc>
      </w:tr>
      <w:tr w:rsidR="00E05AA6" w:rsidRPr="006E7367" w:rsidTr="006E7367">
        <w:tc>
          <w:tcPr>
            <w:tcW w:w="4425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6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05AA6" w:rsidRPr="00B61663" w:rsidRDefault="00E05AA6" w:rsidP="004E092A">
      <w:pPr>
        <w:pStyle w:val="ListParagraph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249.55pt;margin-top:4.65pt;width:.05pt;height:15pt;flip:x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" strokecolor="#4579b8">
            <v:stroke endarrow="open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1548"/>
        <w:gridCol w:w="1382"/>
        <w:gridCol w:w="1583"/>
        <w:gridCol w:w="1544"/>
        <w:gridCol w:w="1422"/>
      </w:tblGrid>
      <w:tr w:rsidR="00E05AA6" w:rsidRPr="006E7367" w:rsidTr="006E7367">
        <w:tc>
          <w:tcPr>
            <w:tcW w:w="8896" w:type="dxa"/>
            <w:gridSpan w:val="6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 т.ч.</w:t>
            </w:r>
          </w:p>
        </w:tc>
      </w:tr>
      <w:tr w:rsidR="00E05AA6" w:rsidRPr="006E7367" w:rsidTr="006E7367">
        <w:tc>
          <w:tcPr>
            <w:tcW w:w="2965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взрослых</w:t>
            </w:r>
          </w:p>
        </w:tc>
        <w:tc>
          <w:tcPr>
            <w:tcW w:w="2965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молодежных</w:t>
            </w:r>
          </w:p>
        </w:tc>
        <w:tc>
          <w:tcPr>
            <w:tcW w:w="2966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детских</w:t>
            </w:r>
          </w:p>
        </w:tc>
      </w:tr>
      <w:tr w:rsidR="00E05AA6" w:rsidRPr="006E7367" w:rsidTr="006E7367">
        <w:tc>
          <w:tcPr>
            <w:tcW w:w="1417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ко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л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лективов</w:t>
            </w:r>
          </w:p>
        </w:tc>
        <w:tc>
          <w:tcPr>
            <w:tcW w:w="1548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участн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и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1382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ко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л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лективов</w:t>
            </w:r>
          </w:p>
        </w:tc>
        <w:tc>
          <w:tcPr>
            <w:tcW w:w="1583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участн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и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154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колле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к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тивов</w:t>
            </w:r>
          </w:p>
        </w:tc>
        <w:tc>
          <w:tcPr>
            <w:tcW w:w="1422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учас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т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ников</w:t>
            </w:r>
          </w:p>
        </w:tc>
      </w:tr>
    </w:tbl>
    <w:p w:rsidR="00E05AA6" w:rsidRPr="00B61663" w:rsidRDefault="00E05AA6" w:rsidP="004E092A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Прямая со стрелкой 3" o:spid="_x0000_s1027" type="#_x0000_t32" style="position:absolute;left:0;text-align:left;margin-left:249.6pt;margin-top:4.25pt;width:51.25pt;height:25.9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" o:spid="_x0000_s1028" type="#_x0000_t32" style="position:absolute;left:0;text-align:left;margin-left:198.3pt;margin-top:4.25pt;width:51.2pt;height:25.9pt;flip:x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" strokecolor="#4579b8">
            <v:stroke endarrow="open"/>
          </v:shape>
        </w:pict>
      </w:r>
    </w:p>
    <w:p w:rsidR="00E05AA6" w:rsidRPr="00B61663" w:rsidRDefault="00E05AA6" w:rsidP="004E092A">
      <w:pPr>
        <w:pStyle w:val="ListParagraph"/>
        <w:rPr>
          <w:rFonts w:ascii="Times New Roman" w:hAnsi="Times New Roman"/>
          <w:sz w:val="20"/>
          <w:szCs w:val="20"/>
        </w:rPr>
      </w:pPr>
    </w:p>
    <w:p w:rsidR="00E05AA6" w:rsidRPr="00B61663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709"/>
        <w:gridCol w:w="4218"/>
      </w:tblGrid>
      <w:tr w:rsidR="00E05AA6" w:rsidRPr="006E7367" w:rsidTr="006E7367">
        <w:tc>
          <w:tcPr>
            <w:tcW w:w="3969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те же сведения за предыдущий год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те же сведения трехлетней давности</w:t>
            </w:r>
          </w:p>
        </w:tc>
      </w:tr>
    </w:tbl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Прямая со стрелкой 6" o:spid="_x0000_s1029" type="#_x0000_t32" style="position:absolute;left:0;text-align:left;margin-left:344.6pt;margin-top:9.65pt;width:57pt;height:34.55pt;flip:x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" strokecolor="#4579b8">
            <v:stroke endarrow="open"/>
          </v:shape>
        </w:pict>
      </w:r>
      <w:r>
        <w:rPr>
          <w:noProof/>
        </w:rPr>
        <w:pict>
          <v:shape id="Прямая со стрелкой 5" o:spid="_x0000_s1030" type="#_x0000_t32" style="position:absolute;left:0;text-align:left;margin-left:124pt;margin-top:9.65pt;width:50.1pt;height:27.0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" strokecolor="#4579b8">
            <v:stroke endarrow="open"/>
          </v:shape>
        </w:pict>
      </w: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29"/>
      </w:tblGrid>
      <w:tr w:rsidR="00E05AA6" w:rsidRPr="006E7367" w:rsidTr="006E7367">
        <w:tc>
          <w:tcPr>
            <w:tcW w:w="7229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описание выявленных тенденций</w:t>
            </w:r>
          </w:p>
        </w:tc>
      </w:tr>
    </w:tbl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Таким же образом рассматриваются количественные тенденции отдельно по каждому жанру народного творчества. Все сравнительные выводы необходимо делать в процентных соотношениях.</w:t>
      </w:r>
    </w:p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Состояние и развитие любительских объединений, клубов по интересам (КЛО):</w:t>
      </w:r>
    </w:p>
    <w:p w:rsidR="00E05AA6" w:rsidRPr="00A73CF0" w:rsidRDefault="00E05AA6" w:rsidP="004E092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 xml:space="preserve">- состояние и развитие КЛО для  различных категорий населения; </w:t>
      </w:r>
    </w:p>
    <w:p w:rsidR="00E05AA6" w:rsidRPr="00A73CF0" w:rsidRDefault="00E05AA6" w:rsidP="004E092A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рост или снижение популярности определенных направлений деятельности КЛО.</w:t>
      </w:r>
    </w:p>
    <w:p w:rsidR="00E05AA6" w:rsidRPr="00A73CF0" w:rsidRDefault="00E05AA6" w:rsidP="004E092A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Система развития декоративно-прикладного, изобразительного и фотои</w:t>
      </w:r>
      <w:r w:rsidRPr="00A73CF0">
        <w:rPr>
          <w:rFonts w:ascii="Times New Roman" w:hAnsi="Times New Roman"/>
          <w:sz w:val="28"/>
          <w:szCs w:val="28"/>
        </w:rPr>
        <w:t>с</w:t>
      </w:r>
      <w:r w:rsidRPr="00A73CF0">
        <w:rPr>
          <w:rFonts w:ascii="Times New Roman" w:hAnsi="Times New Roman"/>
          <w:sz w:val="28"/>
          <w:szCs w:val="28"/>
        </w:rPr>
        <w:t>кусства: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  <w:lang w:eastAsia="ru-RU"/>
        </w:rPr>
        <w:t>- р</w:t>
      </w:r>
      <w:r w:rsidRPr="00A73CF0">
        <w:rPr>
          <w:rFonts w:ascii="Times New Roman" w:hAnsi="Times New Roman"/>
          <w:sz w:val="28"/>
          <w:szCs w:val="28"/>
        </w:rPr>
        <w:t>абота клубных учреждений по развитию традиционных ремесел, формиров</w:t>
      </w:r>
      <w:r w:rsidRPr="00A73CF0">
        <w:rPr>
          <w:rFonts w:ascii="Times New Roman" w:hAnsi="Times New Roman"/>
          <w:sz w:val="28"/>
          <w:szCs w:val="28"/>
        </w:rPr>
        <w:t>а</w:t>
      </w:r>
      <w:r w:rsidRPr="00A73CF0">
        <w:rPr>
          <w:rFonts w:ascii="Times New Roman" w:hAnsi="Times New Roman"/>
          <w:sz w:val="28"/>
          <w:szCs w:val="28"/>
        </w:rPr>
        <w:t>нию навыков декоративно-прикладного творчества, изобразительного и фот</w:t>
      </w:r>
      <w:r w:rsidRPr="00A73CF0">
        <w:rPr>
          <w:rFonts w:ascii="Times New Roman" w:hAnsi="Times New Roman"/>
          <w:sz w:val="28"/>
          <w:szCs w:val="28"/>
        </w:rPr>
        <w:t>о</w:t>
      </w:r>
      <w:r w:rsidRPr="00A73CF0">
        <w:rPr>
          <w:rFonts w:ascii="Times New Roman" w:hAnsi="Times New Roman"/>
          <w:sz w:val="28"/>
          <w:szCs w:val="28"/>
        </w:rPr>
        <w:t>искусства;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формирование базы данных мастеров ДПИ;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поддержка мастеров ДПИ и мастеров народной культуры;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издательская и выставочная деятельность;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участие мастеров ДПИ в мероприятиях по повышению уровня професси</w:t>
      </w:r>
      <w:r w:rsidRPr="00A73CF0">
        <w:rPr>
          <w:rFonts w:ascii="Times New Roman" w:hAnsi="Times New Roman"/>
          <w:sz w:val="28"/>
          <w:szCs w:val="28"/>
        </w:rPr>
        <w:t>о</w:t>
      </w:r>
      <w:r w:rsidRPr="00A73CF0">
        <w:rPr>
          <w:rFonts w:ascii="Times New Roman" w:hAnsi="Times New Roman"/>
          <w:sz w:val="28"/>
          <w:szCs w:val="28"/>
        </w:rPr>
        <w:t>нального мастерства;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участие в фестивалях, выставках конкурсах различного уровня;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перечень мастеров, сохраняющих традиционные национальные ремесла нар</w:t>
      </w:r>
      <w:r w:rsidRPr="00A73CF0">
        <w:rPr>
          <w:rFonts w:ascii="Times New Roman" w:hAnsi="Times New Roman"/>
          <w:sz w:val="28"/>
          <w:szCs w:val="28"/>
        </w:rPr>
        <w:t>о</w:t>
      </w:r>
      <w:r w:rsidRPr="00A73CF0">
        <w:rPr>
          <w:rFonts w:ascii="Times New Roman" w:hAnsi="Times New Roman"/>
          <w:sz w:val="28"/>
          <w:szCs w:val="28"/>
        </w:rPr>
        <w:t>дов Дона: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"/>
        <w:gridCol w:w="2693"/>
        <w:gridCol w:w="4164"/>
        <w:gridCol w:w="2464"/>
      </w:tblGrid>
      <w:tr w:rsidR="00E05AA6" w:rsidRPr="006E7367" w:rsidTr="006E7367">
        <w:tc>
          <w:tcPr>
            <w:tcW w:w="53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№</w:t>
            </w:r>
          </w:p>
        </w:tc>
        <w:tc>
          <w:tcPr>
            <w:tcW w:w="269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ФИО</w:t>
            </w:r>
          </w:p>
        </w:tc>
        <w:tc>
          <w:tcPr>
            <w:tcW w:w="4164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национальность</w:t>
            </w:r>
          </w:p>
        </w:tc>
        <w:tc>
          <w:tcPr>
            <w:tcW w:w="2464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вид ремесла</w:t>
            </w:r>
          </w:p>
        </w:tc>
      </w:tr>
      <w:tr w:rsidR="00E05AA6" w:rsidRPr="006E7367" w:rsidTr="006E7367">
        <w:tc>
          <w:tcPr>
            <w:tcW w:w="53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9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164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464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Система работы органа управления культурой по сохранению традиционной национальной культуры народов, проживающих на территории муниципальн</w:t>
      </w:r>
      <w:r w:rsidRPr="00A73CF0">
        <w:rPr>
          <w:rFonts w:ascii="Times New Roman" w:hAnsi="Times New Roman"/>
          <w:sz w:val="28"/>
          <w:szCs w:val="28"/>
        </w:rPr>
        <w:t>о</w:t>
      </w:r>
      <w:r w:rsidRPr="00A73CF0">
        <w:rPr>
          <w:rFonts w:ascii="Times New Roman" w:hAnsi="Times New Roman"/>
          <w:sz w:val="28"/>
          <w:szCs w:val="28"/>
        </w:rPr>
        <w:t>го образования:</w:t>
      </w:r>
    </w:p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организация и проведение национальных праздников, фестивалей и т.д.;</w:t>
      </w:r>
    </w:p>
    <w:p w:rsidR="00E05AA6" w:rsidRPr="004E092A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- перечень национальных общественных организаций и объединений, функци</w:t>
      </w:r>
      <w:r w:rsidRPr="00A73CF0">
        <w:rPr>
          <w:rFonts w:ascii="Times New Roman" w:hAnsi="Times New Roman"/>
          <w:sz w:val="28"/>
          <w:szCs w:val="28"/>
        </w:rPr>
        <w:t>о</w:t>
      </w:r>
      <w:r w:rsidRPr="00A73CF0">
        <w:rPr>
          <w:rFonts w:ascii="Times New Roman" w:hAnsi="Times New Roman"/>
          <w:sz w:val="28"/>
          <w:szCs w:val="28"/>
        </w:rPr>
        <w:t>нирующих в муниципальном образовании:</w:t>
      </w:r>
    </w:p>
    <w:tbl>
      <w:tblPr>
        <w:tblW w:w="9180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3"/>
        <w:gridCol w:w="1665"/>
        <w:gridCol w:w="1879"/>
        <w:gridCol w:w="1843"/>
        <w:gridCol w:w="992"/>
        <w:gridCol w:w="2268"/>
      </w:tblGrid>
      <w:tr w:rsidR="00E05AA6" w:rsidRPr="006E7367" w:rsidTr="006E7367">
        <w:tc>
          <w:tcPr>
            <w:tcW w:w="53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№</w:t>
            </w:r>
          </w:p>
        </w:tc>
        <w:tc>
          <w:tcPr>
            <w:tcW w:w="3544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Наименование национального общ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ственного объединения (диаспора, автономия, община и т.д.)</w:t>
            </w:r>
          </w:p>
        </w:tc>
        <w:tc>
          <w:tcPr>
            <w:tcW w:w="1843" w:type="dxa"/>
            <w:vMerge w:val="restart"/>
            <w:vAlign w:val="center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национальность</w:t>
            </w:r>
          </w:p>
        </w:tc>
        <w:tc>
          <w:tcPr>
            <w:tcW w:w="992" w:type="dxa"/>
            <w:vMerge w:val="restart"/>
            <w:vAlign w:val="center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адрес</w:t>
            </w:r>
          </w:p>
        </w:tc>
        <w:tc>
          <w:tcPr>
            <w:tcW w:w="2268" w:type="dxa"/>
            <w:vMerge w:val="restart"/>
            <w:vAlign w:val="center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ФИО руководителя (полностью),</w:t>
            </w:r>
          </w:p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контактный телефон</w:t>
            </w:r>
          </w:p>
        </w:tc>
      </w:tr>
      <w:tr w:rsidR="00E05AA6" w:rsidRPr="006E7367" w:rsidTr="006E7367">
        <w:tc>
          <w:tcPr>
            <w:tcW w:w="53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юридически з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регистрирова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ные</w:t>
            </w:r>
          </w:p>
        </w:tc>
        <w:tc>
          <w:tcPr>
            <w:tcW w:w="1879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юридически не з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регистрированные</w:t>
            </w:r>
          </w:p>
        </w:tc>
        <w:tc>
          <w:tcPr>
            <w:tcW w:w="1843" w:type="dxa"/>
            <w:vMerge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5AA6" w:rsidRPr="006E7367" w:rsidTr="006E7367">
        <w:tc>
          <w:tcPr>
            <w:tcW w:w="53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79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5AA6" w:rsidRPr="00A73CF0" w:rsidRDefault="00E05AA6" w:rsidP="004E092A">
      <w:pPr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340A2E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73CF0">
        <w:rPr>
          <w:rFonts w:ascii="Times New Roman" w:hAnsi="Times New Roman"/>
          <w:sz w:val="28"/>
          <w:szCs w:val="28"/>
        </w:rPr>
        <w:t xml:space="preserve">- перечень уголков национального быта и выставочных экспозиций </w:t>
      </w:r>
      <w:r w:rsidRPr="00340A2E">
        <w:rPr>
          <w:rFonts w:ascii="Times New Roman" w:hAnsi="Times New Roman"/>
          <w:b/>
          <w:i/>
          <w:sz w:val="28"/>
          <w:szCs w:val="28"/>
          <w:u w:val="single"/>
        </w:rPr>
        <w:t>(вложить  3 фото в систему «Мониторинг.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340A2E">
        <w:rPr>
          <w:rFonts w:ascii="Times New Roman" w:hAnsi="Times New Roman"/>
          <w:b/>
          <w:i/>
          <w:sz w:val="28"/>
          <w:szCs w:val="28"/>
          <w:u w:val="single"/>
        </w:rPr>
        <w:t>Культура» в Приложение № 8):</w:t>
      </w:r>
    </w:p>
    <w:tbl>
      <w:tblPr>
        <w:tblW w:w="9180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1"/>
        <w:gridCol w:w="1561"/>
        <w:gridCol w:w="2410"/>
        <w:gridCol w:w="2410"/>
        <w:gridCol w:w="2268"/>
      </w:tblGrid>
      <w:tr w:rsidR="00E05AA6" w:rsidRPr="006E7367" w:rsidTr="006E7367">
        <w:trPr>
          <w:trHeight w:val="689"/>
        </w:trPr>
        <w:tc>
          <w:tcPr>
            <w:tcW w:w="531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561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Наименование КДУ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Наименование уголка, национальная прина</w:t>
            </w: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д</w:t>
            </w: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лежность</w:t>
            </w:r>
          </w:p>
        </w:tc>
        <w:tc>
          <w:tcPr>
            <w:tcW w:w="241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Перечень экспонатов традиционного быта и национальных костюмов</w:t>
            </w:r>
          </w:p>
        </w:tc>
        <w:tc>
          <w:tcPr>
            <w:tcW w:w="2268" w:type="dxa"/>
          </w:tcPr>
          <w:p w:rsidR="00E05AA6" w:rsidRPr="006E7367" w:rsidRDefault="00E05AA6" w:rsidP="006E736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</w:rPr>
              <w:t>ФИО ответственного лица (полностью),</w:t>
            </w:r>
          </w:p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E7367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контактный телефон</w:t>
            </w:r>
          </w:p>
        </w:tc>
      </w:tr>
      <w:tr w:rsidR="00E05AA6" w:rsidRPr="006E7367" w:rsidTr="006E7367">
        <w:tc>
          <w:tcPr>
            <w:tcW w:w="531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E05AA6" w:rsidRPr="00A73CF0" w:rsidRDefault="00E05AA6" w:rsidP="004E092A">
      <w:pPr>
        <w:pStyle w:val="ListParagraph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клубных учреждений по патриотическому воспитанию населения.</w:t>
      </w:r>
    </w:p>
    <w:p w:rsidR="00E05AA6" w:rsidRPr="00515C22" w:rsidRDefault="00E05AA6" w:rsidP="00515C22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Профилактика асоциальных явлений в обществе и формирование здорового образа жизни.</w:t>
      </w:r>
    </w:p>
    <w:p w:rsidR="00E05AA6" w:rsidRPr="00515C22" w:rsidRDefault="00E05AA6" w:rsidP="00515C22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Профилактика безнадзорности, правонарушений и преступности.</w:t>
      </w:r>
    </w:p>
    <w:p w:rsidR="00E05AA6" w:rsidRPr="00515C22" w:rsidRDefault="00E05AA6" w:rsidP="00515C22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 xml:space="preserve">Организация работы с детьми. </w:t>
      </w:r>
    </w:p>
    <w:p w:rsidR="00E05AA6" w:rsidRPr="00515C22" w:rsidRDefault="00E05AA6" w:rsidP="00515C22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с молодежью.</w:t>
      </w:r>
    </w:p>
    <w:p w:rsidR="00E05AA6" w:rsidRPr="00C027C5" w:rsidRDefault="00E05AA6" w:rsidP="00C027C5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с детьми и подростками в летний период.</w:t>
      </w:r>
    </w:p>
    <w:p w:rsidR="00E05AA6" w:rsidRDefault="00E05AA6" w:rsidP="000D4A47">
      <w:pPr>
        <w:pStyle w:val="ListParagraph"/>
        <w:spacing w:after="0" w:line="240" w:lineRule="auto"/>
        <w:ind w:left="284" w:right="-1"/>
        <w:jc w:val="center"/>
        <w:rPr>
          <w:rFonts w:ascii="Times New Roman" w:hAnsi="Times New Roman"/>
          <w:i/>
          <w:sz w:val="24"/>
          <w:szCs w:val="24"/>
        </w:rPr>
      </w:pPr>
      <w:r w:rsidRPr="00A266C9"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z w:val="24"/>
          <w:szCs w:val="24"/>
        </w:rPr>
        <w:t xml:space="preserve"> статистических данных о работе клубных учреждений с детьми и подростками </w:t>
      </w:r>
    </w:p>
    <w:p w:rsidR="00E05AA6" w:rsidRPr="00A266C9" w:rsidRDefault="00E05AA6" w:rsidP="000D4A47">
      <w:pPr>
        <w:pStyle w:val="ListParagraph"/>
        <w:spacing w:after="0" w:line="240" w:lineRule="auto"/>
        <w:ind w:left="284"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летний период</w:t>
      </w:r>
    </w:p>
    <w:tbl>
      <w:tblPr>
        <w:tblW w:w="0" w:type="auto"/>
        <w:jc w:val="center"/>
        <w:tblInd w:w="-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89"/>
        <w:gridCol w:w="1684"/>
        <w:gridCol w:w="842"/>
        <w:gridCol w:w="1553"/>
        <w:gridCol w:w="1359"/>
        <w:gridCol w:w="1985"/>
        <w:gridCol w:w="850"/>
      </w:tblGrid>
      <w:tr w:rsidR="00E05AA6" w:rsidRPr="006E7367" w:rsidTr="006E7367">
        <w:trPr>
          <w:jc w:val="center"/>
        </w:trPr>
        <w:tc>
          <w:tcPr>
            <w:tcW w:w="675" w:type="dxa"/>
            <w:vMerge w:val="restart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73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Мероприятия по данн</w:t>
            </w:r>
            <w:r w:rsidRPr="006E7367">
              <w:rPr>
                <w:rFonts w:ascii="Times New Roman" w:hAnsi="Times New Roman"/>
                <w:i/>
              </w:rPr>
              <w:t>о</w:t>
            </w:r>
            <w:r w:rsidRPr="006E7367">
              <w:rPr>
                <w:rFonts w:ascii="Times New Roman" w:hAnsi="Times New Roman"/>
                <w:i/>
              </w:rPr>
              <w:t>му направлению</w:t>
            </w:r>
          </w:p>
        </w:tc>
        <w:tc>
          <w:tcPr>
            <w:tcW w:w="2395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Число посетителей мероприятий</w:t>
            </w:r>
          </w:p>
        </w:tc>
        <w:tc>
          <w:tcPr>
            <w:tcW w:w="4194" w:type="dxa"/>
            <w:gridSpan w:val="3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Формы мероприятий</w:t>
            </w:r>
          </w:p>
        </w:tc>
      </w:tr>
      <w:tr w:rsidR="00E05AA6" w:rsidRPr="006E7367" w:rsidTr="006E7367">
        <w:trPr>
          <w:jc w:val="center"/>
        </w:trPr>
        <w:tc>
          <w:tcPr>
            <w:tcW w:w="675" w:type="dxa"/>
            <w:vMerge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84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из них: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для детей до 14 лет вкл</w:t>
            </w:r>
            <w:r w:rsidRPr="006E7367">
              <w:rPr>
                <w:rFonts w:ascii="Times New Roman" w:hAnsi="Times New Roman"/>
                <w:i/>
              </w:rPr>
              <w:t>ю</w:t>
            </w:r>
            <w:r w:rsidRPr="006E7367">
              <w:rPr>
                <w:rFonts w:ascii="Times New Roman" w:hAnsi="Times New Roman"/>
                <w:i/>
              </w:rPr>
              <w:t>чительно</w:t>
            </w:r>
          </w:p>
        </w:tc>
        <w:tc>
          <w:tcPr>
            <w:tcW w:w="842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всего</w:t>
            </w:r>
          </w:p>
        </w:tc>
        <w:tc>
          <w:tcPr>
            <w:tcW w:w="1553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дети до 14 лет включ</w:t>
            </w:r>
            <w:r w:rsidRPr="006E7367">
              <w:rPr>
                <w:rFonts w:ascii="Times New Roman" w:hAnsi="Times New Roman"/>
                <w:i/>
              </w:rPr>
              <w:t>и</w:t>
            </w:r>
            <w:r w:rsidRPr="006E7367">
              <w:rPr>
                <w:rFonts w:ascii="Times New Roman" w:hAnsi="Times New Roman"/>
                <w:i/>
              </w:rPr>
              <w:t>тельно</w:t>
            </w:r>
          </w:p>
        </w:tc>
        <w:tc>
          <w:tcPr>
            <w:tcW w:w="135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Культурно-досуговые</w:t>
            </w:r>
          </w:p>
        </w:tc>
        <w:tc>
          <w:tcPr>
            <w:tcW w:w="198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Информационно-просветительские</w:t>
            </w: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6E7367">
              <w:rPr>
                <w:rFonts w:ascii="Times New Roman" w:hAnsi="Times New Roman"/>
                <w:i/>
              </w:rPr>
              <w:t>Иные</w:t>
            </w:r>
            <w:r w:rsidRPr="006E7367">
              <w:rPr>
                <w:rFonts w:ascii="Times New Roman" w:hAnsi="Times New Roman"/>
                <w:i/>
                <w:lang w:val="en-US"/>
              </w:rPr>
              <w:t>*</w:t>
            </w:r>
          </w:p>
        </w:tc>
      </w:tr>
      <w:tr w:rsidR="00E05AA6" w:rsidRPr="006E7367" w:rsidTr="006E7367">
        <w:trPr>
          <w:jc w:val="center"/>
        </w:trPr>
        <w:tc>
          <w:tcPr>
            <w:tcW w:w="67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2017</w:t>
            </w:r>
          </w:p>
        </w:tc>
        <w:tc>
          <w:tcPr>
            <w:tcW w:w="889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684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842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553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359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985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</w:tr>
      <w:tr w:rsidR="00E05AA6" w:rsidRPr="006E7367" w:rsidTr="006E7367">
        <w:trPr>
          <w:jc w:val="center"/>
        </w:trPr>
        <w:tc>
          <w:tcPr>
            <w:tcW w:w="67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2018</w:t>
            </w:r>
          </w:p>
        </w:tc>
        <w:tc>
          <w:tcPr>
            <w:tcW w:w="889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684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842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553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359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1985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</w:pPr>
          </w:p>
        </w:tc>
      </w:tr>
    </w:tbl>
    <w:p w:rsidR="00E05AA6" w:rsidRDefault="00E05AA6" w:rsidP="00C027C5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lang w:val="en-US"/>
        </w:rPr>
      </w:pPr>
    </w:p>
    <w:p w:rsidR="00E05AA6" w:rsidRPr="00C027C5" w:rsidRDefault="00E05AA6" w:rsidP="00C027C5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</w:rPr>
      </w:pPr>
      <w:r w:rsidRPr="00654C77">
        <w:rPr>
          <w:rFonts w:ascii="Times New Roman" w:hAnsi="Times New Roman"/>
        </w:rPr>
        <w:t>*</w:t>
      </w:r>
      <w:r w:rsidRPr="003119AA">
        <w:rPr>
          <w:rFonts w:ascii="Times New Roman" w:hAnsi="Times New Roman"/>
        </w:rPr>
        <w:t>приложить перечень мероприятий (наименование</w:t>
      </w:r>
      <w:r>
        <w:rPr>
          <w:rFonts w:ascii="Times New Roman" w:hAnsi="Times New Roman"/>
        </w:rPr>
        <w:t>, форма)</w:t>
      </w: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с детьми-сиротами.</w:t>
      </w:r>
    </w:p>
    <w:p w:rsidR="00E05AA6" w:rsidRPr="00A73CF0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с людьми с ограниченными возможностями здоровья.</w:t>
      </w:r>
    </w:p>
    <w:p w:rsidR="00E05AA6" w:rsidRPr="00A73CF0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 с пожилыми, ветеранами.</w:t>
      </w:r>
    </w:p>
    <w:p w:rsidR="00E05AA6" w:rsidRPr="00A73CF0" w:rsidRDefault="00E05AA6" w:rsidP="004E092A">
      <w:pPr>
        <w:pStyle w:val="ListParagraph"/>
        <w:rPr>
          <w:rFonts w:ascii="Times New Roman" w:hAnsi="Times New Roman"/>
          <w:sz w:val="28"/>
          <w:szCs w:val="28"/>
        </w:rPr>
      </w:pPr>
    </w:p>
    <w:p w:rsidR="00E05AA6" w:rsidRPr="00A73CF0" w:rsidRDefault="00E05AA6" w:rsidP="004E092A">
      <w:pPr>
        <w:pStyle w:val="ListParagraph"/>
        <w:numPr>
          <w:ilvl w:val="0"/>
          <w:numId w:val="25"/>
        </w:numPr>
        <w:spacing w:after="0" w:line="240" w:lineRule="auto"/>
        <w:ind w:left="284" w:right="-1" w:firstLine="0"/>
        <w:jc w:val="both"/>
        <w:rPr>
          <w:rFonts w:ascii="Times New Roman" w:hAnsi="Times New Roman"/>
          <w:sz w:val="28"/>
          <w:szCs w:val="28"/>
        </w:rPr>
      </w:pPr>
      <w:r w:rsidRPr="00A73CF0">
        <w:rPr>
          <w:rFonts w:ascii="Times New Roman" w:hAnsi="Times New Roman"/>
          <w:sz w:val="28"/>
          <w:szCs w:val="28"/>
        </w:rPr>
        <w:t>Организация работы с семьей.</w:t>
      </w:r>
    </w:p>
    <w:p w:rsidR="00E05AA6" w:rsidRDefault="00E05AA6" w:rsidP="004E09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Default="00E05AA6" w:rsidP="004E09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органа </w:t>
      </w:r>
    </w:p>
    <w:p w:rsidR="00E05AA6" w:rsidRDefault="00E05AA6" w:rsidP="004E09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управления культурой </w:t>
      </w:r>
    </w:p>
    <w:p w:rsidR="00E05AA6" w:rsidRDefault="00E05AA6" w:rsidP="004E09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образования      ________________                      ___________________</w:t>
      </w:r>
    </w:p>
    <w:p w:rsidR="00E05AA6" w:rsidRPr="001B7C65" w:rsidRDefault="00E05AA6" w:rsidP="004E092A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(подпись)</w:t>
      </w: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ab/>
        <w:t xml:space="preserve">        (Ф.И.О.)</w:t>
      </w:r>
    </w:p>
    <w:p w:rsidR="00E05AA6" w:rsidRDefault="00E05AA6" w:rsidP="00895734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895734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895734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895734" w:rsidRDefault="00E05AA6" w:rsidP="00895734">
      <w:pPr>
        <w:spacing w:after="0" w:line="240" w:lineRule="auto"/>
        <w:jc w:val="right"/>
        <w:rPr>
          <w:rFonts w:ascii="Times New Roman" w:hAnsi="Times New Roman"/>
        </w:rPr>
      </w:pPr>
      <w:r w:rsidRPr="00895734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895734">
        <w:rPr>
          <w:rFonts w:ascii="Times New Roman" w:hAnsi="Times New Roman"/>
        </w:rPr>
        <w:t>3</w:t>
      </w:r>
    </w:p>
    <w:p w:rsidR="00E05AA6" w:rsidRPr="00DD6953" w:rsidRDefault="00E05AA6" w:rsidP="0089573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95734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895734">
        <w:rPr>
          <w:rFonts w:ascii="Times New Roman" w:hAnsi="Times New Roman"/>
        </w:rPr>
        <w:t xml:space="preserve"> год </w:t>
      </w: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E05AA6" w:rsidRPr="00DD6953" w:rsidRDefault="00E05AA6" w:rsidP="00344C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5AA6" w:rsidRPr="00F00BE0" w:rsidRDefault="00E05AA6" w:rsidP="00344C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00BE0">
        <w:rPr>
          <w:rFonts w:ascii="Times New Roman" w:hAnsi="Times New Roman"/>
          <w:b/>
          <w:sz w:val="24"/>
          <w:szCs w:val="24"/>
        </w:rPr>
        <w:t>ТРЕБОВАНИЯ</w:t>
      </w:r>
    </w:p>
    <w:p w:rsidR="00E05AA6" w:rsidRPr="00F00BE0" w:rsidRDefault="00E05AA6" w:rsidP="0068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BE0">
        <w:rPr>
          <w:rFonts w:ascii="Times New Roman" w:hAnsi="Times New Roman"/>
          <w:b/>
          <w:sz w:val="24"/>
          <w:szCs w:val="24"/>
        </w:rPr>
        <w:t>к информационному отчету о состоянии и деятельности ГДК и РДК</w:t>
      </w:r>
    </w:p>
    <w:p w:rsidR="00E05AA6" w:rsidRPr="00DE55F9" w:rsidRDefault="00E05AA6" w:rsidP="00DE55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BE0">
        <w:rPr>
          <w:rFonts w:ascii="Times New Roman" w:hAnsi="Times New Roman"/>
          <w:b/>
          <w:sz w:val="24"/>
          <w:szCs w:val="24"/>
        </w:rPr>
        <w:t>территорий Ростовской области в 201</w:t>
      </w:r>
      <w:r>
        <w:rPr>
          <w:rFonts w:ascii="Times New Roman" w:hAnsi="Times New Roman"/>
          <w:b/>
          <w:sz w:val="24"/>
          <w:szCs w:val="24"/>
        </w:rPr>
        <w:t>8</w:t>
      </w:r>
      <w:r w:rsidRPr="00F00BE0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E05AA6" w:rsidRPr="00C2482C" w:rsidRDefault="00E05AA6" w:rsidP="00685B3B">
      <w:pPr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1075E">
        <w:rPr>
          <w:rFonts w:ascii="Times New Roman" w:hAnsi="Times New Roman"/>
          <w:b/>
          <w:i/>
          <w:sz w:val="24"/>
          <w:szCs w:val="24"/>
          <w:lang w:eastAsia="ru-RU"/>
        </w:rPr>
        <w:t xml:space="preserve"> Информационный отчет </w:t>
      </w:r>
      <w:r w:rsidRPr="0081075E">
        <w:rPr>
          <w:rFonts w:ascii="Times New Roman" w:hAnsi="Times New Roman"/>
          <w:b/>
          <w:i/>
          <w:sz w:val="24"/>
          <w:szCs w:val="24"/>
        </w:rPr>
        <w:t>предоставляется только в электронном виде. К отчету в эле</w:t>
      </w:r>
      <w:r w:rsidRPr="0081075E">
        <w:rPr>
          <w:rFonts w:ascii="Times New Roman" w:hAnsi="Times New Roman"/>
          <w:b/>
          <w:i/>
          <w:sz w:val="24"/>
          <w:szCs w:val="24"/>
        </w:rPr>
        <w:t>к</w:t>
      </w:r>
      <w:r w:rsidRPr="0081075E">
        <w:rPr>
          <w:rFonts w:ascii="Times New Roman" w:hAnsi="Times New Roman"/>
          <w:b/>
          <w:i/>
          <w:sz w:val="24"/>
          <w:szCs w:val="24"/>
        </w:rPr>
        <w:t>тронном виде приложить: штатное расписание РДК, ГДК;</w:t>
      </w:r>
      <w:r>
        <w:rPr>
          <w:rFonts w:ascii="Times New Roman" w:hAnsi="Times New Roman"/>
          <w:b/>
          <w:i/>
          <w:sz w:val="24"/>
          <w:szCs w:val="24"/>
        </w:rPr>
        <w:t xml:space="preserve"> муниципальное задание на 2018-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i/>
            <w:sz w:val="24"/>
            <w:szCs w:val="24"/>
          </w:rPr>
          <w:t>2019</w:t>
        </w:r>
        <w:r w:rsidRPr="0081075E">
          <w:rPr>
            <w:rFonts w:ascii="Times New Roman" w:hAnsi="Times New Roman"/>
            <w:b/>
            <w:i/>
            <w:sz w:val="24"/>
            <w:szCs w:val="24"/>
          </w:rPr>
          <w:t xml:space="preserve"> г</w:t>
        </w:r>
      </w:smartTag>
      <w:r w:rsidRPr="0081075E">
        <w:rPr>
          <w:rFonts w:ascii="Times New Roman" w:hAnsi="Times New Roman"/>
          <w:b/>
          <w:i/>
          <w:sz w:val="24"/>
          <w:szCs w:val="24"/>
        </w:rPr>
        <w:t xml:space="preserve">.г.; </w:t>
      </w:r>
      <w:r>
        <w:rPr>
          <w:rFonts w:ascii="Times New Roman" w:hAnsi="Times New Roman"/>
          <w:b/>
          <w:i/>
          <w:sz w:val="24"/>
          <w:szCs w:val="24"/>
        </w:rPr>
        <w:t xml:space="preserve">перспективный план на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b/>
            <w:i/>
            <w:sz w:val="24"/>
            <w:szCs w:val="24"/>
          </w:rPr>
          <w:t>2019</w:t>
        </w:r>
        <w:r w:rsidRPr="0081075E">
          <w:rPr>
            <w:rFonts w:ascii="Times New Roman" w:hAnsi="Times New Roman"/>
            <w:b/>
            <w:i/>
            <w:sz w:val="24"/>
            <w:szCs w:val="24"/>
          </w:rPr>
          <w:t xml:space="preserve"> г</w:t>
        </w:r>
      </w:smartTag>
      <w:r w:rsidRPr="0081075E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Вложить </w:t>
      </w:r>
      <w:r w:rsidRPr="00C2482C">
        <w:rPr>
          <w:rFonts w:ascii="Times New Roman" w:hAnsi="Times New Roman"/>
          <w:b/>
          <w:i/>
          <w:sz w:val="24"/>
          <w:szCs w:val="24"/>
          <w:u w:val="single"/>
        </w:rPr>
        <w:t>основные показатели деятельн</w:t>
      </w:r>
      <w:r w:rsidRPr="00C2482C">
        <w:rPr>
          <w:rFonts w:ascii="Times New Roman" w:hAnsi="Times New Roman"/>
          <w:b/>
          <w:i/>
          <w:sz w:val="24"/>
          <w:szCs w:val="24"/>
          <w:u w:val="single"/>
        </w:rPr>
        <w:t>о</w:t>
      </w:r>
      <w:r w:rsidRPr="00C2482C">
        <w:rPr>
          <w:rFonts w:ascii="Times New Roman" w:hAnsi="Times New Roman"/>
          <w:b/>
          <w:i/>
          <w:sz w:val="24"/>
          <w:szCs w:val="24"/>
          <w:u w:val="single"/>
        </w:rPr>
        <w:t>сти РДК/ГДК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за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b/>
            <w:i/>
            <w:sz w:val="24"/>
            <w:szCs w:val="24"/>
            <w:u w:val="single"/>
          </w:rPr>
          <w:t>2018 г</w:t>
        </w:r>
      </w:smartTag>
      <w:r>
        <w:rPr>
          <w:rFonts w:ascii="Times New Roman" w:hAnsi="Times New Roman"/>
          <w:b/>
          <w:i/>
          <w:sz w:val="24"/>
          <w:szCs w:val="24"/>
          <w:u w:val="single"/>
        </w:rPr>
        <w:t>. в форму 7-НК системы «Мониторинг. Культура» (опция «Влож</w:t>
      </w:r>
      <w:r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>
        <w:rPr>
          <w:rFonts w:ascii="Times New Roman" w:hAnsi="Times New Roman"/>
          <w:b/>
          <w:i/>
          <w:sz w:val="24"/>
          <w:szCs w:val="24"/>
          <w:u w:val="single"/>
        </w:rPr>
        <w:t>ния»).</w:t>
      </w:r>
      <w:r w:rsidRPr="00164396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Все </w:t>
      </w:r>
      <w:r w:rsidRPr="0081075E">
        <w:rPr>
          <w:rFonts w:ascii="Times New Roman" w:hAnsi="Times New Roman"/>
          <w:b/>
          <w:i/>
          <w:sz w:val="24"/>
          <w:szCs w:val="24"/>
        </w:rPr>
        <w:t xml:space="preserve">документы заверены подписью и </w:t>
      </w:r>
      <w:r>
        <w:rPr>
          <w:rFonts w:ascii="Times New Roman" w:hAnsi="Times New Roman"/>
          <w:b/>
          <w:i/>
          <w:sz w:val="24"/>
          <w:szCs w:val="24"/>
        </w:rPr>
        <w:t>печатью руководителя учреждения.</w:t>
      </w:r>
    </w:p>
    <w:p w:rsidR="00E05AA6" w:rsidRPr="00C2482C" w:rsidRDefault="00E05AA6" w:rsidP="00344C3B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05AA6" w:rsidRPr="00344C3B" w:rsidRDefault="00E05AA6" w:rsidP="009F20A0">
      <w:pPr>
        <w:pStyle w:val="ListParagraph"/>
        <w:numPr>
          <w:ilvl w:val="0"/>
          <w:numId w:val="6"/>
        </w:numPr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Краткая характеристика структуры учреждения (структуру приложить):</w:t>
      </w:r>
    </w:p>
    <w:p w:rsidR="00E05AA6" w:rsidRPr="00344C3B" w:rsidRDefault="00E05AA6" w:rsidP="009F20A0">
      <w:pPr>
        <w:pStyle w:val="ListParagraph"/>
        <w:tabs>
          <w:tab w:val="left" w:pos="-142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 xml:space="preserve">- указать число, название, место расположения структурных подразделений; </w:t>
      </w:r>
    </w:p>
    <w:p w:rsidR="00E05AA6" w:rsidRPr="00344C3B" w:rsidRDefault="00E05AA6" w:rsidP="009F20A0">
      <w:pPr>
        <w:pStyle w:val="ListParagraph"/>
        <w:tabs>
          <w:tab w:val="left" w:pos="-142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- указать наличие в структуре учреждения отделов;</w:t>
      </w:r>
    </w:p>
    <w:p w:rsidR="00E05AA6" w:rsidRPr="00344C3B" w:rsidRDefault="00E05AA6" w:rsidP="009F20A0">
      <w:pPr>
        <w:pStyle w:val="ListParagraph"/>
        <w:tabs>
          <w:tab w:val="left" w:pos="-142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- потребность в кадрах.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tabs>
          <w:tab w:val="left" w:pos="-142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Краткая характеристика материально-технической базы учреждения</w:t>
      </w:r>
      <w:r w:rsidRPr="00344C3B">
        <w:rPr>
          <w:rFonts w:ascii="Times New Roman" w:hAnsi="Times New Roman"/>
          <w:sz w:val="24"/>
          <w:szCs w:val="24"/>
        </w:rPr>
        <w:t xml:space="preserve"> (изменения, пр</w:t>
      </w:r>
      <w:r w:rsidRPr="00344C3B">
        <w:rPr>
          <w:rFonts w:ascii="Times New Roman" w:hAnsi="Times New Roman"/>
          <w:sz w:val="24"/>
          <w:szCs w:val="24"/>
        </w:rPr>
        <w:t>о</w:t>
      </w:r>
      <w:r w:rsidRPr="00344C3B">
        <w:rPr>
          <w:rFonts w:ascii="Times New Roman" w:hAnsi="Times New Roman"/>
          <w:sz w:val="24"/>
          <w:szCs w:val="24"/>
        </w:rPr>
        <w:t>изошедшие за прошедший период).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spacing w:after="0"/>
        <w:ind w:right="142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Отчет о выполнении муниципального задания РДК/ГДК в 201</w:t>
      </w:r>
      <w:r>
        <w:rPr>
          <w:rFonts w:ascii="Times New Roman" w:hAnsi="Times New Roman"/>
          <w:sz w:val="24"/>
          <w:szCs w:val="24"/>
        </w:rPr>
        <w:t>8</w:t>
      </w:r>
      <w:r w:rsidRPr="00344C3B">
        <w:rPr>
          <w:rFonts w:ascii="Times New Roman" w:hAnsi="Times New Roman"/>
          <w:sz w:val="24"/>
          <w:szCs w:val="24"/>
        </w:rPr>
        <w:t xml:space="preserve"> году. Плановые показ</w:t>
      </w:r>
      <w:r w:rsidRPr="00344C3B">
        <w:rPr>
          <w:rFonts w:ascii="Times New Roman" w:hAnsi="Times New Roman"/>
          <w:sz w:val="24"/>
          <w:szCs w:val="24"/>
        </w:rPr>
        <w:t>а</w:t>
      </w:r>
      <w:r w:rsidRPr="00344C3B">
        <w:rPr>
          <w:rFonts w:ascii="Times New Roman" w:hAnsi="Times New Roman"/>
          <w:sz w:val="24"/>
          <w:szCs w:val="24"/>
        </w:rPr>
        <w:t>тели муници</w:t>
      </w:r>
      <w:r>
        <w:rPr>
          <w:rFonts w:ascii="Times New Roman" w:hAnsi="Times New Roman"/>
          <w:sz w:val="24"/>
          <w:szCs w:val="24"/>
        </w:rPr>
        <w:t>пального задания РДК/ГДК на 2019</w:t>
      </w:r>
      <w:r w:rsidRPr="00344C3B">
        <w:rPr>
          <w:rFonts w:ascii="Times New Roman" w:hAnsi="Times New Roman"/>
          <w:sz w:val="24"/>
          <w:szCs w:val="24"/>
        </w:rPr>
        <w:t xml:space="preserve"> год.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 xml:space="preserve"> Анализ работы по организации и проведению </w:t>
      </w:r>
      <w:r>
        <w:rPr>
          <w:rFonts w:ascii="Times New Roman" w:hAnsi="Times New Roman"/>
          <w:sz w:val="24"/>
          <w:szCs w:val="24"/>
        </w:rPr>
        <w:t>региональных, межрегиональных</w:t>
      </w:r>
      <w:r w:rsidRPr="00344C3B">
        <w:rPr>
          <w:rFonts w:ascii="Times New Roman" w:hAnsi="Times New Roman"/>
          <w:sz w:val="24"/>
          <w:szCs w:val="24"/>
        </w:rPr>
        <w:t xml:space="preserve"> фест</w:t>
      </w:r>
      <w:r w:rsidRPr="00344C3B">
        <w:rPr>
          <w:rFonts w:ascii="Times New Roman" w:hAnsi="Times New Roman"/>
          <w:sz w:val="24"/>
          <w:szCs w:val="24"/>
        </w:rPr>
        <w:t>и</w:t>
      </w:r>
      <w:r w:rsidRPr="00344C3B">
        <w:rPr>
          <w:rFonts w:ascii="Times New Roman" w:hAnsi="Times New Roman"/>
          <w:sz w:val="24"/>
          <w:szCs w:val="24"/>
        </w:rPr>
        <w:t>валей, смотров, конкурсов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4C3B">
        <w:rPr>
          <w:rFonts w:ascii="Times New Roman" w:hAnsi="Times New Roman"/>
          <w:sz w:val="24"/>
          <w:szCs w:val="24"/>
        </w:rPr>
        <w:t xml:space="preserve">(таблица №1, таблица № 2 </w:t>
      </w:r>
      <w:r>
        <w:rPr>
          <w:rFonts w:ascii="Times New Roman" w:hAnsi="Times New Roman"/>
          <w:sz w:val="24"/>
          <w:szCs w:val="24"/>
        </w:rPr>
        <w:t>Приложения 3а). Участие в фест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валях.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 xml:space="preserve">Анализ </w:t>
      </w:r>
      <w:r w:rsidRPr="00364136">
        <w:rPr>
          <w:rFonts w:ascii="Times New Roman" w:hAnsi="Times New Roman"/>
          <w:sz w:val="24"/>
          <w:szCs w:val="24"/>
        </w:rPr>
        <w:t>культурно-массовой работы</w:t>
      </w:r>
      <w:r w:rsidRPr="00344C3B">
        <w:rPr>
          <w:rFonts w:ascii="Times New Roman" w:hAnsi="Times New Roman"/>
          <w:sz w:val="24"/>
          <w:szCs w:val="24"/>
        </w:rPr>
        <w:t xml:space="preserve"> учреждения: содержание, формы, проблемы; дин</w:t>
      </w:r>
      <w:r w:rsidRPr="00344C3B">
        <w:rPr>
          <w:rFonts w:ascii="Times New Roman" w:hAnsi="Times New Roman"/>
          <w:sz w:val="24"/>
          <w:szCs w:val="24"/>
        </w:rPr>
        <w:t>а</w:t>
      </w:r>
      <w:r w:rsidRPr="00344C3B">
        <w:rPr>
          <w:rFonts w:ascii="Times New Roman" w:hAnsi="Times New Roman"/>
          <w:sz w:val="24"/>
          <w:szCs w:val="24"/>
        </w:rPr>
        <w:t xml:space="preserve">мика за последние </w:t>
      </w:r>
      <w:r>
        <w:rPr>
          <w:rFonts w:ascii="Times New Roman" w:hAnsi="Times New Roman"/>
          <w:sz w:val="24"/>
          <w:szCs w:val="24"/>
        </w:rPr>
        <w:t>два</w:t>
      </w:r>
      <w:r w:rsidRPr="00344C3B">
        <w:rPr>
          <w:rFonts w:ascii="Times New Roman" w:hAnsi="Times New Roman"/>
          <w:sz w:val="24"/>
          <w:szCs w:val="24"/>
        </w:rPr>
        <w:t xml:space="preserve"> года (указать цифры, диаграммы).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Анализ деятельности культурно-досуговых формирований учреждения.</w:t>
      </w:r>
    </w:p>
    <w:p w:rsidR="00E05AA6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Работа учреждения по оказанию платных услуг населению (в динамике):</w:t>
      </w:r>
    </w:p>
    <w:p w:rsidR="00E05AA6" w:rsidRPr="00344C3B" w:rsidRDefault="00E05AA6" w:rsidP="00680EEA">
      <w:pPr>
        <w:pStyle w:val="ListParagraph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- перечень предлагаемых услуг (указать наиболее популярные услуги, имеющие  пе</w:t>
      </w:r>
      <w:r w:rsidRPr="00344C3B">
        <w:rPr>
          <w:rFonts w:ascii="Times New Roman" w:hAnsi="Times New Roman"/>
          <w:sz w:val="24"/>
          <w:szCs w:val="24"/>
        </w:rPr>
        <w:t>р</w:t>
      </w:r>
      <w:r w:rsidRPr="00344C3B">
        <w:rPr>
          <w:rFonts w:ascii="Times New Roman" w:hAnsi="Times New Roman"/>
          <w:sz w:val="24"/>
          <w:szCs w:val="24"/>
        </w:rPr>
        <w:t>спективы развития);</w:t>
      </w:r>
    </w:p>
    <w:p w:rsidR="00E05AA6" w:rsidRPr="00680EEA" w:rsidRDefault="00E05AA6" w:rsidP="00680EEA">
      <w:pPr>
        <w:pStyle w:val="ListParagraph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- проблемы, связанные с развитием платных услуг.</w:t>
      </w:r>
    </w:p>
    <w:p w:rsidR="00E05AA6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0EEA">
        <w:rPr>
          <w:rFonts w:ascii="Times New Roman" w:hAnsi="Times New Roman"/>
          <w:sz w:val="24"/>
          <w:szCs w:val="24"/>
        </w:rPr>
        <w:t xml:space="preserve">Инновационные формы культурно-массовой работы </w:t>
      </w:r>
      <w:r>
        <w:rPr>
          <w:rFonts w:ascii="Times New Roman" w:hAnsi="Times New Roman"/>
          <w:sz w:val="24"/>
          <w:szCs w:val="24"/>
        </w:rPr>
        <w:t>ГДК, РДК в 2018</w:t>
      </w:r>
      <w:r w:rsidRPr="00680EEA">
        <w:rPr>
          <w:rFonts w:ascii="Times New Roman" w:hAnsi="Times New Roman"/>
          <w:sz w:val="24"/>
          <w:szCs w:val="24"/>
        </w:rPr>
        <w:t xml:space="preserve"> г.</w:t>
      </w:r>
    </w:p>
    <w:p w:rsidR="00E05AA6" w:rsidRPr="00680EEA" w:rsidRDefault="00E05AA6" w:rsidP="00680EEA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0EEA">
        <w:rPr>
          <w:rFonts w:ascii="Times New Roman" w:hAnsi="Times New Roman"/>
          <w:sz w:val="24"/>
          <w:szCs w:val="24"/>
        </w:rPr>
        <w:t>Деятельность по изучению спроса на услуги культурно-досуговых учреждений (соци</w:t>
      </w:r>
      <w:r w:rsidRPr="00680EEA">
        <w:rPr>
          <w:rFonts w:ascii="Times New Roman" w:hAnsi="Times New Roman"/>
          <w:sz w:val="24"/>
          <w:szCs w:val="24"/>
        </w:rPr>
        <w:t>о</w:t>
      </w:r>
      <w:r w:rsidRPr="00680EEA">
        <w:rPr>
          <w:rFonts w:ascii="Times New Roman" w:hAnsi="Times New Roman"/>
          <w:sz w:val="24"/>
          <w:szCs w:val="24"/>
        </w:rPr>
        <w:t>логические исследования), выводы, применение на практике. Изменения, связанные с внедрением результатов социологических исследований.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Взаимодействие с другими учреждениями культуры, общественными организациями по осуществлению культурно-образовательных и социально-значимых программ и задач.</w:t>
      </w:r>
    </w:p>
    <w:p w:rsidR="00E05AA6" w:rsidRPr="00344C3B" w:rsidRDefault="00E05AA6" w:rsidP="00344C3B">
      <w:pPr>
        <w:pStyle w:val="ListParagraph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Предложения, связанные с расширением сотрудничества с ГАУК РО «ОДНТ» в области:</w:t>
      </w:r>
    </w:p>
    <w:p w:rsidR="00E05AA6" w:rsidRDefault="00E05AA6" w:rsidP="00CE1547">
      <w:pPr>
        <w:pStyle w:val="ListParagraph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344C3B">
        <w:rPr>
          <w:rFonts w:ascii="Times New Roman" w:hAnsi="Times New Roman"/>
          <w:sz w:val="24"/>
          <w:szCs w:val="24"/>
        </w:rPr>
        <w:t>- проведения совместных творческих мероприятий;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547">
        <w:rPr>
          <w:rFonts w:ascii="Times New Roman" w:hAnsi="Times New Roman"/>
          <w:sz w:val="24"/>
          <w:szCs w:val="24"/>
        </w:rPr>
        <w:t>- проведения учебно-методических мероприятий;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1547">
        <w:rPr>
          <w:rFonts w:ascii="Times New Roman" w:hAnsi="Times New Roman"/>
          <w:sz w:val="24"/>
          <w:szCs w:val="24"/>
        </w:rPr>
        <w:t>- проведения исследовательских мероприятий.</w:t>
      </w:r>
    </w:p>
    <w:p w:rsidR="00E05AA6" w:rsidRPr="00344C3B" w:rsidRDefault="00E05AA6" w:rsidP="00CA58CB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44C3B">
        <w:rPr>
          <w:rFonts w:ascii="Times New Roman" w:hAnsi="Times New Roman"/>
          <w:i/>
          <w:sz w:val="24"/>
          <w:szCs w:val="24"/>
        </w:rPr>
        <w:t>В каждом разделе дается анализ цифровых показателей.</w:t>
      </w:r>
    </w:p>
    <w:p w:rsidR="00E05AA6" w:rsidRPr="00767BE5" w:rsidRDefault="00E05AA6" w:rsidP="00E728A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Вложить</w:t>
      </w:r>
      <w:r w:rsidRPr="00767BE5">
        <w:rPr>
          <w:rFonts w:ascii="Times New Roman" w:hAnsi="Times New Roman"/>
          <w:b/>
          <w:i/>
          <w:sz w:val="24"/>
          <w:szCs w:val="24"/>
        </w:rPr>
        <w:t xml:space="preserve"> в </w:t>
      </w:r>
      <w:r>
        <w:rPr>
          <w:rFonts w:ascii="Times New Roman" w:hAnsi="Times New Roman"/>
          <w:b/>
          <w:i/>
          <w:sz w:val="24"/>
          <w:szCs w:val="24"/>
        </w:rPr>
        <w:t xml:space="preserve"> систему «Мониторинг. Культура» в Паспорт</w:t>
      </w:r>
      <w:r w:rsidRPr="00767BE5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в </w:t>
      </w:r>
      <w:r w:rsidRPr="00767BE5">
        <w:rPr>
          <w:rFonts w:ascii="Times New Roman" w:hAnsi="Times New Roman"/>
          <w:b/>
          <w:i/>
          <w:sz w:val="24"/>
          <w:szCs w:val="24"/>
        </w:rPr>
        <w:t>электронном виде фотографии здания РДК, зрительного зала</w:t>
      </w:r>
      <w:r>
        <w:rPr>
          <w:rFonts w:ascii="Times New Roman" w:hAnsi="Times New Roman"/>
          <w:b/>
          <w:i/>
          <w:sz w:val="24"/>
          <w:szCs w:val="24"/>
        </w:rPr>
        <w:t>, одного из досуговых помещений (если провели кап. ремонты, обновления МТБ).</w:t>
      </w:r>
    </w:p>
    <w:p w:rsidR="00E05AA6" w:rsidRPr="00CA58CB" w:rsidRDefault="00E05AA6" w:rsidP="00CA58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58CB">
        <w:rPr>
          <w:rFonts w:ascii="Times New Roman" w:hAnsi="Times New Roman"/>
          <w:sz w:val="24"/>
          <w:szCs w:val="24"/>
        </w:rPr>
        <w:t>Руководитель юридического лица________________                      ___________________</w:t>
      </w:r>
    </w:p>
    <w:p w:rsidR="00E05AA6" w:rsidRPr="00CA58CB" w:rsidRDefault="00E05AA6" w:rsidP="00CA58CB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CA58CB">
        <w:rPr>
          <w:rFonts w:ascii="Times New Roman" w:hAnsi="Times New Roman"/>
          <w:sz w:val="16"/>
          <w:szCs w:val="16"/>
        </w:rPr>
        <w:t xml:space="preserve">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</w:t>
      </w:r>
      <w:r w:rsidRPr="00CA58CB">
        <w:rPr>
          <w:rFonts w:ascii="Times New Roman" w:hAnsi="Times New Roman"/>
          <w:sz w:val="16"/>
          <w:szCs w:val="16"/>
        </w:rPr>
        <w:t xml:space="preserve">    (подпись)</w:t>
      </w:r>
      <w:r w:rsidRPr="00CA58CB">
        <w:rPr>
          <w:rFonts w:ascii="Times New Roman" w:hAnsi="Times New Roman"/>
          <w:sz w:val="16"/>
          <w:szCs w:val="16"/>
        </w:rPr>
        <w:tab/>
      </w:r>
      <w:r w:rsidRPr="00CA58CB">
        <w:rPr>
          <w:rFonts w:ascii="Times New Roman" w:hAnsi="Times New Roman"/>
          <w:sz w:val="16"/>
          <w:szCs w:val="16"/>
        </w:rPr>
        <w:tab/>
      </w:r>
      <w:r w:rsidRPr="00CA58CB">
        <w:rPr>
          <w:rFonts w:ascii="Times New Roman" w:hAnsi="Times New Roman"/>
          <w:sz w:val="16"/>
          <w:szCs w:val="16"/>
        </w:rPr>
        <w:tab/>
      </w:r>
      <w:r w:rsidRPr="00CA58CB">
        <w:rPr>
          <w:rFonts w:ascii="Times New Roman" w:hAnsi="Times New Roman"/>
          <w:sz w:val="16"/>
          <w:szCs w:val="16"/>
        </w:rPr>
        <w:tab/>
        <w:t xml:space="preserve">        (Ф.И.О.)</w:t>
      </w:r>
    </w:p>
    <w:p w:rsidR="00E05AA6" w:rsidRDefault="00E05AA6" w:rsidP="00997F2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  <w:sectPr w:rsidR="00E05AA6" w:rsidSect="00F00BE0">
          <w:footerReference w:type="default" r:id="rId7"/>
          <w:pgSz w:w="11906" w:h="16838"/>
          <w:pgMar w:top="1134" w:right="850" w:bottom="567" w:left="1134" w:header="708" w:footer="708" w:gutter="0"/>
          <w:cols w:space="708"/>
          <w:docGrid w:linePitch="360"/>
        </w:sectPr>
      </w:pPr>
    </w:p>
    <w:p w:rsidR="00E05AA6" w:rsidRPr="00895734" w:rsidRDefault="00E05AA6" w:rsidP="00997F24">
      <w:pPr>
        <w:spacing w:after="0" w:line="240" w:lineRule="auto"/>
        <w:jc w:val="right"/>
        <w:rPr>
          <w:rFonts w:ascii="Times New Roman" w:hAnsi="Times New Roman"/>
        </w:rPr>
      </w:pPr>
      <w:r w:rsidRPr="00895734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895734">
        <w:rPr>
          <w:rFonts w:ascii="Times New Roman" w:hAnsi="Times New Roman"/>
        </w:rPr>
        <w:t>3</w:t>
      </w:r>
      <w:r>
        <w:rPr>
          <w:rFonts w:ascii="Times New Roman" w:hAnsi="Times New Roman"/>
        </w:rPr>
        <w:t>а</w:t>
      </w:r>
    </w:p>
    <w:p w:rsidR="00E05AA6" w:rsidRDefault="00E05AA6" w:rsidP="00997F24">
      <w:pPr>
        <w:jc w:val="right"/>
        <w:rPr>
          <w:b/>
          <w:sz w:val="24"/>
          <w:szCs w:val="24"/>
        </w:rPr>
      </w:pPr>
      <w:r w:rsidRPr="00895734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 год</w:t>
      </w:r>
    </w:p>
    <w:p w:rsidR="00E05AA6" w:rsidRPr="00997F24" w:rsidRDefault="00E05AA6" w:rsidP="004422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997F24">
        <w:rPr>
          <w:rFonts w:ascii="Times New Roman" w:hAnsi="Times New Roman"/>
          <w:b/>
          <w:sz w:val="24"/>
          <w:szCs w:val="24"/>
        </w:rPr>
        <w:t xml:space="preserve">Таблица № 1 </w:t>
      </w:r>
      <w:r>
        <w:rPr>
          <w:rFonts w:ascii="Times New Roman" w:hAnsi="Times New Roman"/>
          <w:b/>
          <w:sz w:val="24"/>
          <w:szCs w:val="24"/>
        </w:rPr>
        <w:t xml:space="preserve">Региональные, межрегиональные  фестивали, смотры, конкурсы ______________________ </w:t>
      </w:r>
      <w:r>
        <w:rPr>
          <w:rFonts w:ascii="Times New Roman" w:hAnsi="Times New Roman"/>
          <w:sz w:val="20"/>
          <w:szCs w:val="20"/>
        </w:rPr>
        <w:t>(наименование</w:t>
      </w:r>
      <w:r w:rsidRPr="00485091">
        <w:rPr>
          <w:rFonts w:ascii="Times New Roman" w:hAnsi="Times New Roman"/>
          <w:sz w:val="20"/>
          <w:szCs w:val="20"/>
        </w:rPr>
        <w:t xml:space="preserve"> РДК/ ГДК)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6"/>
        <w:gridCol w:w="3155"/>
        <w:gridCol w:w="1380"/>
        <w:gridCol w:w="4234"/>
        <w:gridCol w:w="4235"/>
      </w:tblGrid>
      <w:tr w:rsidR="00E05AA6" w:rsidRPr="006E7367" w:rsidTr="006E7367">
        <w:trPr>
          <w:trHeight w:val="287"/>
        </w:trPr>
        <w:tc>
          <w:tcPr>
            <w:tcW w:w="636" w:type="dxa"/>
            <w:vMerge w:val="restart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155" w:type="dxa"/>
            <w:vMerge w:val="restart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Форма/название мероприятия</w:t>
            </w:r>
          </w:p>
        </w:tc>
        <w:tc>
          <w:tcPr>
            <w:tcW w:w="9849" w:type="dxa"/>
            <w:gridSpan w:val="3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Количество участников</w:t>
            </w:r>
          </w:p>
        </w:tc>
      </w:tr>
      <w:tr w:rsidR="00E05AA6" w:rsidRPr="006E7367" w:rsidTr="006E7367">
        <w:trPr>
          <w:trHeight w:val="152"/>
        </w:trPr>
        <w:tc>
          <w:tcPr>
            <w:tcW w:w="636" w:type="dxa"/>
            <w:vMerge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5" w:type="dxa"/>
            <w:vMerge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69" w:type="dxa"/>
            <w:gridSpan w:val="2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</w:tr>
      <w:tr w:rsidR="00E05AA6" w:rsidRPr="006E7367" w:rsidTr="006E7367">
        <w:trPr>
          <w:trHeight w:val="152"/>
        </w:trPr>
        <w:tc>
          <w:tcPr>
            <w:tcW w:w="636" w:type="dxa"/>
            <w:vMerge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55" w:type="dxa"/>
            <w:vMerge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4" w:type="dxa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дети до 14 лет</w:t>
            </w:r>
          </w:p>
        </w:tc>
        <w:tc>
          <w:tcPr>
            <w:tcW w:w="4235" w:type="dxa"/>
            <w:vAlign w:val="center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молодежь от 15 до 24 лет</w:t>
            </w:r>
          </w:p>
        </w:tc>
      </w:tr>
      <w:tr w:rsidR="00E05AA6" w:rsidRPr="006E7367" w:rsidTr="006E7367">
        <w:trPr>
          <w:trHeight w:val="287"/>
        </w:trPr>
        <w:tc>
          <w:tcPr>
            <w:tcW w:w="636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6E7367">
        <w:trPr>
          <w:trHeight w:val="301"/>
        </w:trPr>
        <w:tc>
          <w:tcPr>
            <w:tcW w:w="3791" w:type="dxa"/>
            <w:gridSpan w:val="2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380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5AA6" w:rsidRPr="00997F24" w:rsidRDefault="00E05AA6" w:rsidP="00997F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97F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E05AA6" w:rsidRPr="00997F24" w:rsidRDefault="00E05AA6" w:rsidP="00997F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997F24">
        <w:rPr>
          <w:rFonts w:ascii="Times New Roman" w:hAnsi="Times New Roman"/>
          <w:b/>
          <w:sz w:val="24"/>
          <w:szCs w:val="24"/>
        </w:rPr>
        <w:t>Таблица № 2</w:t>
      </w:r>
      <w:r>
        <w:rPr>
          <w:rFonts w:ascii="Times New Roman" w:hAnsi="Times New Roman"/>
          <w:b/>
          <w:sz w:val="24"/>
          <w:szCs w:val="24"/>
        </w:rPr>
        <w:t xml:space="preserve"> Динамика проведения региональных, межрегиональных фестивалей, смотров, конкурсов ____ </w:t>
      </w:r>
      <w:r>
        <w:rPr>
          <w:rFonts w:ascii="Times New Roman" w:hAnsi="Times New Roman"/>
          <w:sz w:val="20"/>
          <w:szCs w:val="20"/>
        </w:rPr>
        <w:t>(наименование</w:t>
      </w:r>
      <w:r w:rsidRPr="00485091">
        <w:rPr>
          <w:rFonts w:ascii="Times New Roman" w:hAnsi="Times New Roman"/>
          <w:sz w:val="20"/>
          <w:szCs w:val="20"/>
        </w:rPr>
        <w:t xml:space="preserve"> РДК/ ГДК)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2017"/>
        <w:gridCol w:w="1385"/>
        <w:gridCol w:w="1385"/>
        <w:gridCol w:w="1308"/>
        <w:gridCol w:w="1463"/>
        <w:gridCol w:w="1385"/>
        <w:gridCol w:w="1385"/>
        <w:gridCol w:w="1385"/>
        <w:gridCol w:w="1386"/>
      </w:tblGrid>
      <w:tr w:rsidR="00E05AA6" w:rsidRPr="006E7367" w:rsidTr="006E7367">
        <w:trPr>
          <w:trHeight w:val="269"/>
        </w:trPr>
        <w:tc>
          <w:tcPr>
            <w:tcW w:w="567" w:type="dxa"/>
            <w:vMerge w:val="restart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017" w:type="dxa"/>
            <w:vMerge w:val="restart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Форма мероприятия</w:t>
            </w:r>
          </w:p>
        </w:tc>
        <w:tc>
          <w:tcPr>
            <w:tcW w:w="5541" w:type="dxa"/>
            <w:gridSpan w:val="4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5541" w:type="dxa"/>
            <w:gridSpan w:val="4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</w:tr>
      <w:tr w:rsidR="00E05AA6" w:rsidRPr="006E7367" w:rsidTr="006E7367">
        <w:trPr>
          <w:cantSplit/>
          <w:trHeight w:val="208"/>
        </w:trPr>
        <w:tc>
          <w:tcPr>
            <w:tcW w:w="567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  <w:vMerge w:val="restart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мер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приятий</w:t>
            </w:r>
          </w:p>
        </w:tc>
        <w:tc>
          <w:tcPr>
            <w:tcW w:w="1385" w:type="dxa"/>
            <w:vMerge w:val="restart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2771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  <w:tc>
          <w:tcPr>
            <w:tcW w:w="1385" w:type="dxa"/>
            <w:vMerge w:val="restart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Число мер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приятий</w:t>
            </w:r>
          </w:p>
        </w:tc>
        <w:tc>
          <w:tcPr>
            <w:tcW w:w="1385" w:type="dxa"/>
            <w:vMerge w:val="restart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2771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Из них:</w:t>
            </w:r>
          </w:p>
        </w:tc>
      </w:tr>
      <w:tr w:rsidR="00E05AA6" w:rsidRPr="006E7367" w:rsidTr="006E7367">
        <w:trPr>
          <w:cantSplit/>
          <w:trHeight w:val="619"/>
        </w:trPr>
        <w:tc>
          <w:tcPr>
            <w:tcW w:w="567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  <w:vMerge/>
            <w:textDirection w:val="btLr"/>
          </w:tcPr>
          <w:p w:rsidR="00E05AA6" w:rsidRPr="006E7367" w:rsidRDefault="00E05AA6" w:rsidP="006E736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  <w:vMerge/>
            <w:textDirection w:val="btLr"/>
          </w:tcPr>
          <w:p w:rsidR="00E05AA6" w:rsidRPr="006E7367" w:rsidRDefault="00E05AA6" w:rsidP="006E7367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8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</w:p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до 14 лет</w:t>
            </w:r>
          </w:p>
        </w:tc>
        <w:tc>
          <w:tcPr>
            <w:tcW w:w="1463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Молодежь от 15 до 24 лет</w:t>
            </w:r>
          </w:p>
        </w:tc>
        <w:tc>
          <w:tcPr>
            <w:tcW w:w="1385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  <w:vMerge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 xml:space="preserve">Дети </w:t>
            </w:r>
          </w:p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до 14 лет</w:t>
            </w:r>
          </w:p>
        </w:tc>
        <w:tc>
          <w:tcPr>
            <w:tcW w:w="1386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Молодежь от 15 до 24 лет</w:t>
            </w:r>
          </w:p>
        </w:tc>
      </w:tr>
      <w:tr w:rsidR="00E05AA6" w:rsidRPr="006E7367" w:rsidTr="006E7367">
        <w:trPr>
          <w:trHeight w:val="269"/>
        </w:trPr>
        <w:tc>
          <w:tcPr>
            <w:tcW w:w="567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6E7367">
        <w:trPr>
          <w:trHeight w:val="269"/>
        </w:trPr>
        <w:tc>
          <w:tcPr>
            <w:tcW w:w="2584" w:type="dxa"/>
            <w:gridSpan w:val="2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</w:tcPr>
          <w:p w:rsidR="00E05AA6" w:rsidRPr="006E7367" w:rsidRDefault="00E05AA6" w:rsidP="006E7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5AA6" w:rsidRPr="00997F24" w:rsidRDefault="00E05AA6" w:rsidP="00997F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5AA6" w:rsidRDefault="00E05AA6" w:rsidP="00387619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E05AA6" w:rsidRDefault="00E05AA6" w:rsidP="00387619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  <w:sectPr w:rsidR="00E05AA6" w:rsidSect="00997F24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vertAlign w:val="superscript"/>
        </w:rPr>
        <w:br w:type="page"/>
      </w:r>
    </w:p>
    <w:p w:rsidR="00E05AA6" w:rsidRPr="00895734" w:rsidRDefault="00E05AA6" w:rsidP="00480970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4</w:t>
      </w:r>
    </w:p>
    <w:p w:rsidR="00E05AA6" w:rsidRDefault="00E05AA6" w:rsidP="00480970">
      <w:pPr>
        <w:spacing w:after="0" w:line="240" w:lineRule="auto"/>
        <w:jc w:val="right"/>
        <w:rPr>
          <w:rFonts w:ascii="Times New Roman" w:hAnsi="Times New Roman"/>
          <w:b/>
          <w:sz w:val="26"/>
          <w:szCs w:val="28"/>
        </w:rPr>
      </w:pPr>
      <w:r w:rsidRPr="00895734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895734">
        <w:rPr>
          <w:rFonts w:ascii="Times New Roman" w:hAnsi="Times New Roman"/>
        </w:rPr>
        <w:t xml:space="preserve"> год</w:t>
      </w:r>
    </w:p>
    <w:p w:rsidR="00E05AA6" w:rsidRPr="00FA15C8" w:rsidRDefault="00E05AA6" w:rsidP="004809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 о развитии</w:t>
      </w:r>
      <w:r w:rsidRPr="00FA15C8">
        <w:rPr>
          <w:rFonts w:ascii="Times New Roman" w:hAnsi="Times New Roman"/>
          <w:b/>
          <w:sz w:val="28"/>
          <w:szCs w:val="28"/>
        </w:rPr>
        <w:t xml:space="preserve"> формирований самодеятельного народного творчества за 201</w:t>
      </w:r>
      <w:r>
        <w:rPr>
          <w:rFonts w:ascii="Times New Roman" w:hAnsi="Times New Roman"/>
          <w:b/>
          <w:sz w:val="28"/>
          <w:szCs w:val="28"/>
        </w:rPr>
        <w:t>8</w:t>
      </w:r>
      <w:r w:rsidRPr="00FA15C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05AA6" w:rsidRPr="002C0999" w:rsidRDefault="00E05AA6" w:rsidP="00480970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6"/>
          <w:szCs w:val="28"/>
        </w:rPr>
        <w:t>МБУК ДК Фомино-Свечниковского с.п.</w:t>
      </w:r>
    </w:p>
    <w:tbl>
      <w:tblPr>
        <w:tblpPr w:leftFromText="180" w:rightFromText="180" w:vertAnchor="text" w:horzAnchor="page" w:tblpX="884" w:tblpY="201"/>
        <w:tblW w:w="15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1983"/>
        <w:gridCol w:w="1772"/>
        <w:gridCol w:w="1771"/>
        <w:gridCol w:w="1772"/>
        <w:gridCol w:w="1771"/>
        <w:gridCol w:w="1772"/>
      </w:tblGrid>
      <w:tr w:rsidR="00E05AA6" w:rsidRPr="006E7367" w:rsidTr="006728CB">
        <w:trPr>
          <w:tblHeader/>
        </w:trPr>
        <w:tc>
          <w:tcPr>
            <w:tcW w:w="4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Клубные формирования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Всего колле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к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тивов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мол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о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дежных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де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т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ских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 xml:space="preserve">1. 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Хоровые коллективы, в т.ч. в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о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кальные ансамбли: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5</w:t>
            </w: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45</w:t>
            </w: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8</w:t>
            </w: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3</w:t>
            </w: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27</w:t>
            </w: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народной песни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Фольклорные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Академические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эстрадной песни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5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45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8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3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27</w:t>
            </w: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хоры ветеранов ВОВ и труда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5D4D59">
        <w:trPr>
          <w:trHeight w:val="314"/>
        </w:trPr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2. Хореографические коллективы: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ансамбли песни и пляски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народного танца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бального танца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классического танца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эстрадного танца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3. Оркестры и ансамбли: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духовой музыки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народных инструментов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эстрадно-музыкальных (в т.ч. ВИА)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4. Театральные: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10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10</w:t>
            </w: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Драматические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10</w:t>
            </w: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театры юного зрителя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10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Кукольные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театры малых форм (в т.ч. агитбригады)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художественного чтения</w:t>
            </w:r>
          </w:p>
        </w:tc>
        <w:tc>
          <w:tcPr>
            <w:tcW w:w="1983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Клубные формирования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Всего колле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к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тивов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мол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о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дежных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де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т</w:t>
            </w:r>
            <w:r w:rsidRPr="006E7367">
              <w:rPr>
                <w:rFonts w:ascii="Times New Roman" w:hAnsi="Times New Roman"/>
                <w:b/>
                <w:i/>
                <w:sz w:val="26"/>
                <w:szCs w:val="28"/>
              </w:rPr>
              <w:t>ских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8"/>
              </w:rPr>
            </w:pP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Кол-во уч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а</w:t>
            </w:r>
            <w:r w:rsidRPr="006E7367">
              <w:rPr>
                <w:rFonts w:ascii="Times New Roman" w:hAnsi="Times New Roman"/>
                <w:i/>
                <w:sz w:val="26"/>
                <w:szCs w:val="28"/>
              </w:rPr>
              <w:t>стников</w:t>
            </w: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5. Цирковые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6. Изобразительного творчества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7. Декоративно-прикладного искусс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т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ва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8. Технического творчества: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кино/ видео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Фото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Другие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9. Прочие*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5D4D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ИТОГО:</w:t>
            </w:r>
          </w:p>
        </w:tc>
        <w:tc>
          <w:tcPr>
            <w:tcW w:w="1983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6</w:t>
            </w:r>
          </w:p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55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8</w:t>
            </w:r>
          </w:p>
        </w:tc>
        <w:tc>
          <w:tcPr>
            <w:tcW w:w="1771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4</w:t>
            </w:r>
          </w:p>
        </w:tc>
        <w:tc>
          <w:tcPr>
            <w:tcW w:w="1772" w:type="dxa"/>
          </w:tcPr>
          <w:p w:rsidR="00E05AA6" w:rsidRPr="006E7367" w:rsidRDefault="00E05AA6" w:rsidP="005D4D59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37</w:t>
            </w:r>
          </w:p>
        </w:tc>
      </w:tr>
    </w:tbl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C463C2" w:rsidRDefault="00E05AA6" w:rsidP="004809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63C2">
        <w:rPr>
          <w:rFonts w:ascii="Times New Roman" w:hAnsi="Times New Roman"/>
          <w:sz w:val="24"/>
          <w:szCs w:val="24"/>
        </w:rPr>
        <w:t>*ПРИМЕЧАНИЕ: к «прочим» формированиям самодеятельного народного творчества относятся кружки «умелые руки», кройки и шитья, «мягкая игрушка», макраме и т.п.</w:t>
      </w:r>
    </w:p>
    <w:p w:rsidR="00E05AA6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Default="00E05AA6" w:rsidP="0048097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ДиректорМБУК ДК </w:t>
      </w:r>
    </w:p>
    <w:p w:rsidR="00E05AA6" w:rsidRDefault="00E05AA6" w:rsidP="0048097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 xml:space="preserve">                         ________________________             ________________________</w:t>
      </w:r>
    </w:p>
    <w:p w:rsidR="00E05AA6" w:rsidRDefault="00E05AA6" w:rsidP="00480970">
      <w:pPr>
        <w:spacing w:after="0"/>
        <w:rPr>
          <w:rFonts w:ascii="Times New Roman" w:hAnsi="Times New Roman"/>
          <w:sz w:val="16"/>
          <w:szCs w:val="16"/>
        </w:rPr>
        <w:sectPr w:rsidR="00E05AA6" w:rsidSect="005D4D59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(Ф.И.О.)                                                                      (подпись)     </w:t>
      </w:r>
    </w:p>
    <w:p w:rsidR="00E05AA6" w:rsidRPr="00895734" w:rsidRDefault="00E05AA6" w:rsidP="005D4D59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</w:t>
      </w:r>
      <w:r>
        <w:rPr>
          <w:rFonts w:ascii="Times New Roman" w:hAnsi="Times New Roman"/>
        </w:rPr>
        <w:t>Приложение № 4а</w:t>
      </w:r>
    </w:p>
    <w:p w:rsidR="00E05AA6" w:rsidRDefault="00E05AA6" w:rsidP="00480970">
      <w:pPr>
        <w:spacing w:after="0" w:line="240" w:lineRule="auto"/>
        <w:jc w:val="right"/>
        <w:rPr>
          <w:rFonts w:ascii="Times New Roman" w:hAnsi="Times New Roman"/>
          <w:b/>
          <w:sz w:val="26"/>
          <w:szCs w:val="28"/>
        </w:rPr>
      </w:pPr>
      <w:r w:rsidRPr="00895734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895734">
        <w:rPr>
          <w:rFonts w:ascii="Times New Roman" w:hAnsi="Times New Roman"/>
        </w:rPr>
        <w:t xml:space="preserve"> год</w:t>
      </w:r>
    </w:p>
    <w:p w:rsidR="00E05AA6" w:rsidRPr="00FA15C8" w:rsidRDefault="00E05AA6" w:rsidP="005D4D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количестве</w:t>
      </w:r>
      <w:r w:rsidRPr="00FA15C8">
        <w:rPr>
          <w:rFonts w:ascii="Times New Roman" w:hAnsi="Times New Roman"/>
          <w:b/>
          <w:sz w:val="28"/>
          <w:szCs w:val="28"/>
        </w:rPr>
        <w:t xml:space="preserve"> формирований самодеятельного народного творчества, </w:t>
      </w:r>
    </w:p>
    <w:p w:rsidR="00E05AA6" w:rsidRPr="00FA15C8" w:rsidRDefault="00E05AA6" w:rsidP="005D4D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МБУК ДК Фомино-Свечниковского с.п.</w:t>
      </w:r>
      <w:r w:rsidRPr="00FA15C8">
        <w:rPr>
          <w:rFonts w:ascii="Times New Roman" w:hAnsi="Times New Roman"/>
          <w:sz w:val="28"/>
          <w:szCs w:val="28"/>
        </w:rPr>
        <w:t xml:space="preserve">     </w:t>
      </w:r>
      <w:r w:rsidRPr="00FA15C8">
        <w:rPr>
          <w:rFonts w:ascii="Times New Roman" w:hAnsi="Times New Roman"/>
          <w:b/>
          <w:sz w:val="28"/>
          <w:szCs w:val="28"/>
        </w:rPr>
        <w:t>осущес</w:t>
      </w:r>
      <w:bookmarkStart w:id="0" w:name="_GoBack"/>
      <w:bookmarkEnd w:id="0"/>
      <w:r w:rsidRPr="00FA15C8">
        <w:rPr>
          <w:rFonts w:ascii="Times New Roman" w:hAnsi="Times New Roman"/>
          <w:b/>
          <w:sz w:val="28"/>
          <w:szCs w:val="28"/>
        </w:rPr>
        <w:t xml:space="preserve">твляющих свою деятельность </w:t>
      </w:r>
      <w:r w:rsidRPr="00FA15C8">
        <w:rPr>
          <w:rFonts w:ascii="Times New Roman" w:hAnsi="Times New Roman"/>
          <w:b/>
          <w:sz w:val="28"/>
          <w:szCs w:val="28"/>
          <w:u w:val="single"/>
        </w:rPr>
        <w:t>на платной основе</w:t>
      </w:r>
      <w:r>
        <w:rPr>
          <w:rFonts w:ascii="Times New Roman" w:hAnsi="Times New Roman"/>
          <w:b/>
          <w:sz w:val="28"/>
          <w:szCs w:val="28"/>
        </w:rPr>
        <w:t xml:space="preserve"> за 2018</w:t>
      </w:r>
      <w:r w:rsidRPr="00FA15C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05AA6" w:rsidRPr="007936EB" w:rsidRDefault="00E05AA6" w:rsidP="005D4D59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(наименование муниципального образования)</w:t>
      </w:r>
    </w:p>
    <w:tbl>
      <w:tblPr>
        <w:tblpPr w:leftFromText="180" w:rightFromText="180" w:vertAnchor="text" w:horzAnchor="page" w:tblpX="884" w:tblpY="201"/>
        <w:tblW w:w="15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1983"/>
        <w:gridCol w:w="1772"/>
        <w:gridCol w:w="1771"/>
        <w:gridCol w:w="1772"/>
        <w:gridCol w:w="1771"/>
        <w:gridCol w:w="1772"/>
      </w:tblGrid>
      <w:tr w:rsidR="00E05AA6" w:rsidRPr="006E7367" w:rsidTr="006728CB">
        <w:trPr>
          <w:tblHeader/>
        </w:trPr>
        <w:tc>
          <w:tcPr>
            <w:tcW w:w="4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E7367">
              <w:rPr>
                <w:rFonts w:ascii="Times New Roman" w:hAnsi="Times New Roman"/>
                <w:b/>
                <w:i/>
              </w:rPr>
              <w:t>Клубные формирования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E7367">
              <w:rPr>
                <w:rFonts w:ascii="Times New Roman" w:hAnsi="Times New Roman"/>
                <w:b/>
                <w:i/>
              </w:rPr>
              <w:t>Всего коллект</w:t>
            </w:r>
            <w:r w:rsidRPr="006E7367">
              <w:rPr>
                <w:rFonts w:ascii="Times New Roman" w:hAnsi="Times New Roman"/>
                <w:b/>
                <w:i/>
              </w:rPr>
              <w:t>и</w:t>
            </w:r>
            <w:r w:rsidRPr="006E7367">
              <w:rPr>
                <w:rFonts w:ascii="Times New Roman" w:hAnsi="Times New Roman"/>
                <w:b/>
                <w:i/>
              </w:rPr>
              <w:t>вов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</w:rPr>
              <w:t>мол</w:t>
            </w:r>
            <w:r w:rsidRPr="006E7367">
              <w:rPr>
                <w:rFonts w:ascii="Times New Roman" w:hAnsi="Times New Roman"/>
                <w:b/>
                <w:i/>
              </w:rPr>
              <w:t>о</w:t>
            </w:r>
            <w:r w:rsidRPr="006E7367">
              <w:rPr>
                <w:rFonts w:ascii="Times New Roman" w:hAnsi="Times New Roman"/>
                <w:b/>
                <w:i/>
              </w:rPr>
              <w:t>дежных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</w:rPr>
              <w:t>детских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 xml:space="preserve">1. 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Хоровые коллективы, в т.ч. в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о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кальные ансамбли: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народной песни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Фольклорные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Академические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эстрадной песни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хоры ветеранов ВОВ и труда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2. Хореографические коллективы: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ансамбли песни и пляски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народного танца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бального танца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классического танца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эстрадного танца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3. Оркестры и ансамбли: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духовой музыки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народных инструментов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эстрадно-музыкальных (в т.ч. ВИА)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4. Театральные: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Драматические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театры юного зрителя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Кукольные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театры малых форм (в т.ч. агитбригады)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художественного чтения</w:t>
            </w:r>
          </w:p>
        </w:tc>
        <w:tc>
          <w:tcPr>
            <w:tcW w:w="1983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E7367">
              <w:rPr>
                <w:rFonts w:ascii="Times New Roman" w:hAnsi="Times New Roman"/>
                <w:b/>
                <w:i/>
              </w:rPr>
              <w:t>Клубные формирования</w:t>
            </w:r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b/>
                <w:i/>
              </w:rPr>
              <w:t>Всего коллект</w:t>
            </w:r>
            <w:r w:rsidRPr="006E7367">
              <w:rPr>
                <w:rFonts w:ascii="Times New Roman" w:hAnsi="Times New Roman"/>
                <w:b/>
                <w:i/>
              </w:rPr>
              <w:t>и</w:t>
            </w:r>
            <w:r w:rsidRPr="006E7367">
              <w:rPr>
                <w:rFonts w:ascii="Times New Roman" w:hAnsi="Times New Roman"/>
                <w:b/>
                <w:i/>
              </w:rPr>
              <w:t>вов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</w:rPr>
              <w:t>мол</w:t>
            </w:r>
            <w:r w:rsidRPr="006E7367">
              <w:rPr>
                <w:rFonts w:ascii="Times New Roman" w:hAnsi="Times New Roman"/>
                <w:b/>
                <w:i/>
              </w:rPr>
              <w:t>о</w:t>
            </w:r>
            <w:r w:rsidRPr="006E7367">
              <w:rPr>
                <w:rFonts w:ascii="Times New Roman" w:hAnsi="Times New Roman"/>
                <w:b/>
                <w:i/>
              </w:rPr>
              <w:t>дежных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 xml:space="preserve">В т.ч. </w:t>
            </w:r>
            <w:r w:rsidRPr="006E7367">
              <w:rPr>
                <w:rFonts w:ascii="Times New Roman" w:hAnsi="Times New Roman"/>
                <w:b/>
                <w:i/>
              </w:rPr>
              <w:t>детских</w:t>
            </w:r>
          </w:p>
        </w:tc>
        <w:tc>
          <w:tcPr>
            <w:tcW w:w="17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E7367">
              <w:rPr>
                <w:rFonts w:ascii="Times New Roman" w:hAnsi="Times New Roman"/>
                <w:i/>
              </w:rPr>
              <w:t>Кол-во учас</w:t>
            </w:r>
            <w:r w:rsidRPr="006E7367">
              <w:rPr>
                <w:rFonts w:ascii="Times New Roman" w:hAnsi="Times New Roman"/>
                <w:i/>
              </w:rPr>
              <w:t>т</w:t>
            </w:r>
            <w:r w:rsidRPr="006E7367">
              <w:rPr>
                <w:rFonts w:ascii="Times New Roman" w:hAnsi="Times New Roman"/>
                <w:i/>
              </w:rPr>
              <w:t>ников</w:t>
            </w:r>
          </w:p>
        </w:tc>
      </w:tr>
      <w:tr w:rsidR="00E05AA6" w:rsidRPr="006E7367" w:rsidTr="006728CB">
        <w:tc>
          <w:tcPr>
            <w:tcW w:w="4788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5. Цирковые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  <w:tcBorders>
              <w:top w:val="single" w:sz="12" w:space="0" w:color="auto"/>
            </w:tcBorders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6. Изобразительного творчества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7. Декоративно-прикладного искусс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т</w:t>
            </w: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ва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8. Технического творчества: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кино/ видео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Фото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E7367">
              <w:rPr>
                <w:rFonts w:ascii="Times New Roman" w:hAnsi="Times New Roman"/>
                <w:sz w:val="26"/>
                <w:szCs w:val="28"/>
              </w:rPr>
              <w:t>Другие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9. Прочие*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E05AA6" w:rsidRPr="006E7367" w:rsidTr="006728CB">
        <w:tc>
          <w:tcPr>
            <w:tcW w:w="4788" w:type="dxa"/>
          </w:tcPr>
          <w:p w:rsidR="00E05AA6" w:rsidRPr="006E7367" w:rsidRDefault="00E05AA6" w:rsidP="006728C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8"/>
              </w:rPr>
            </w:pPr>
            <w:r w:rsidRPr="006E7367">
              <w:rPr>
                <w:rFonts w:ascii="Times New Roman" w:hAnsi="Times New Roman"/>
                <w:b/>
                <w:sz w:val="26"/>
                <w:szCs w:val="28"/>
              </w:rPr>
              <w:t>ИТОГО:</w:t>
            </w:r>
          </w:p>
        </w:tc>
        <w:tc>
          <w:tcPr>
            <w:tcW w:w="1983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1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772" w:type="dxa"/>
          </w:tcPr>
          <w:p w:rsidR="00E05AA6" w:rsidRPr="006E7367" w:rsidRDefault="00E05AA6" w:rsidP="006728CB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C463C2" w:rsidRDefault="00E05AA6" w:rsidP="0048097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63C2">
        <w:rPr>
          <w:rFonts w:ascii="Times New Roman" w:hAnsi="Times New Roman"/>
          <w:sz w:val="24"/>
          <w:szCs w:val="24"/>
        </w:rPr>
        <w:t>*ПРИМЕЧАНИЕ: к «прочим» формированиям самодеятельного народного творчества относятся кружки «умелые руки», кройки и шитья, «мягкая игрушка», макраме и т.п.</w:t>
      </w:r>
    </w:p>
    <w:p w:rsidR="00E05AA6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Pr="009E380B" w:rsidRDefault="00E05AA6" w:rsidP="00480970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E05AA6" w:rsidRDefault="00E05AA6" w:rsidP="00096F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ДиректорМБУК ДК </w:t>
      </w:r>
    </w:p>
    <w:p w:rsidR="00E05AA6" w:rsidRDefault="00E05AA6" w:rsidP="00096FA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480970">
      <w:pPr>
        <w:rPr>
          <w:rFonts w:ascii="Times New Roman" w:hAnsi="Times New Roman"/>
          <w:sz w:val="16"/>
          <w:szCs w:val="16"/>
        </w:rPr>
        <w:sectPr w:rsidR="00E05AA6" w:rsidSect="005D4D59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(Ф.И.О.)                                                                      (подпись)     </w:t>
      </w:r>
    </w:p>
    <w:p w:rsidR="00E05AA6" w:rsidRPr="00DD6953" w:rsidRDefault="00E05AA6" w:rsidP="006728CB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5</w:t>
      </w:r>
    </w:p>
    <w:p w:rsidR="00E05AA6" w:rsidRPr="00DD6953" w:rsidRDefault="00E05AA6" w:rsidP="006728C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                                                                                                                        </w:t>
      </w: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E05AA6" w:rsidRPr="00DD6953" w:rsidRDefault="00E05AA6" w:rsidP="00672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1C6E0A" w:rsidRDefault="00E05AA6" w:rsidP="001C6E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FA15C8">
        <w:rPr>
          <w:rFonts w:ascii="Times New Roman" w:hAnsi="Times New Roman"/>
          <w:b/>
          <w:sz w:val="28"/>
          <w:szCs w:val="28"/>
        </w:rPr>
        <w:t xml:space="preserve">факультетов народных университетов, курсов прикладных знаний и навыков, творческих лабораторий </w:t>
      </w:r>
      <w:r>
        <w:rPr>
          <w:rFonts w:ascii="Times New Roman" w:hAnsi="Times New Roman"/>
          <w:sz w:val="28"/>
          <w:szCs w:val="28"/>
        </w:rPr>
        <w:t>МБУК ДК Фомино-Свечниковского с.п.</w:t>
      </w:r>
      <w:r w:rsidRPr="00FA1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</w:t>
      </w:r>
      <w:r w:rsidRPr="00C06DEB">
        <w:rPr>
          <w:rFonts w:ascii="Times New Roman" w:hAnsi="Times New Roman"/>
          <w:sz w:val="16"/>
          <w:szCs w:val="16"/>
        </w:rPr>
        <w:t>(наименование муниципального образования)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819"/>
        <w:gridCol w:w="1276"/>
        <w:gridCol w:w="1276"/>
        <w:gridCol w:w="850"/>
        <w:gridCol w:w="1276"/>
      </w:tblGrid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Любительское объединение, группа, клуб по интересам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Наименов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а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ние*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Количество участников</w:t>
            </w: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Из них платных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Количество участников</w:t>
            </w: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Культуры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Литературы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Психологии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Журналистики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Архитектуры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Истории религии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Краеведения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Библиотечно-библиографических знаний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Научно-технических знаний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Исторических знаний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Правовых знаний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Естествознания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Эстетического развития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Культурной и психолого-социальной адаптации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Русского языка, иных языков народов Росси, ин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странных языков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Техника речи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Развития мышления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Информатики и компьютерной грамоты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Здоровья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Культуры быта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Молодой семьи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Прочие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05AA6" w:rsidRPr="00BF6357" w:rsidRDefault="00E05AA6" w:rsidP="00A90C5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F6357">
        <w:rPr>
          <w:rFonts w:ascii="Times New Roman" w:hAnsi="Times New Roman"/>
          <w:sz w:val="20"/>
          <w:szCs w:val="20"/>
        </w:rPr>
        <w:t xml:space="preserve">* в графе «наименование» указывается конкретный род занятий и название </w:t>
      </w:r>
    </w:p>
    <w:p w:rsidR="00E05AA6" w:rsidRPr="00A90C53" w:rsidRDefault="00E05AA6" w:rsidP="00A90C53">
      <w:pPr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**</w:t>
      </w:r>
      <w:r w:rsidRPr="00A90C5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в строке «всего» </w:t>
      </w:r>
      <w:r w:rsidRPr="00BF6357">
        <w:rPr>
          <w:rFonts w:ascii="Times New Roman" w:hAnsi="Times New Roman"/>
          <w:sz w:val="20"/>
          <w:szCs w:val="20"/>
        </w:rPr>
        <w:t xml:space="preserve">в графе «наименование» указывается </w:t>
      </w:r>
      <w:r>
        <w:rPr>
          <w:rFonts w:ascii="Times New Roman" w:hAnsi="Times New Roman"/>
          <w:sz w:val="20"/>
          <w:szCs w:val="20"/>
        </w:rPr>
        <w:t xml:space="preserve">количество </w:t>
      </w:r>
      <w:r w:rsidRPr="00A90C53">
        <w:rPr>
          <w:rFonts w:ascii="Times New Roman" w:hAnsi="Times New Roman"/>
          <w:sz w:val="20"/>
          <w:szCs w:val="20"/>
        </w:rPr>
        <w:t>любительских объединений, групп, клубов</w:t>
      </w:r>
    </w:p>
    <w:p w:rsidR="00E05AA6" w:rsidRDefault="00E05AA6" w:rsidP="00A90C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Default="00E05AA6" w:rsidP="00096F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ДиректорМБУК ДК </w:t>
      </w:r>
    </w:p>
    <w:p w:rsidR="00E05AA6" w:rsidRDefault="00E05AA6" w:rsidP="00096FA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B307F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(Ф.И.О.)                                                                      (подпись)</w:t>
      </w:r>
    </w:p>
    <w:p w:rsidR="00E05AA6" w:rsidRDefault="00E05AA6" w:rsidP="006F2BED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6F2BE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6</w:t>
      </w:r>
    </w:p>
    <w:p w:rsidR="00E05AA6" w:rsidRPr="00DD6953" w:rsidRDefault="00E05AA6" w:rsidP="006F2BE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                                                                                                                        </w:t>
      </w: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E05AA6" w:rsidRPr="00FA15C8" w:rsidRDefault="00E05AA6" w:rsidP="00FA15C8">
      <w:pPr>
        <w:spacing w:after="0" w:line="240" w:lineRule="auto"/>
        <w:ind w:right="-284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>Перечень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A15C8">
        <w:rPr>
          <w:rFonts w:ascii="Times New Roman" w:hAnsi="Times New Roman"/>
          <w:b/>
          <w:sz w:val="28"/>
          <w:szCs w:val="28"/>
        </w:rPr>
        <w:t>любительских объединений, групп, клубов по интересам за 201</w:t>
      </w:r>
      <w:r>
        <w:rPr>
          <w:rFonts w:ascii="Times New Roman" w:hAnsi="Times New Roman"/>
          <w:b/>
          <w:sz w:val="28"/>
          <w:szCs w:val="28"/>
        </w:rPr>
        <w:t>8</w:t>
      </w:r>
      <w:r w:rsidRPr="00FA15C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05AA6" w:rsidRPr="00C06DEB" w:rsidRDefault="00E05AA6" w:rsidP="006F2BE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МБУК ДК Фомино-Свечниковского с.п.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819"/>
        <w:gridCol w:w="1347"/>
        <w:gridCol w:w="1205"/>
        <w:gridCol w:w="1205"/>
        <w:gridCol w:w="1205"/>
      </w:tblGrid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Любительское объединение, группа, клуб по интересам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Наименование*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Количество участников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Из них пла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т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ных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Количество участников</w:t>
            </w: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Естественнонаучные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Технические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Коллекционеров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По профессиям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Семейного отдыха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Молодежные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Ветеранов, граждан пожилого возраста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Эрудитов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Знакомств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Историко-краеведческие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BodyText3"/>
              <w:numPr>
                <w:ilvl w:val="0"/>
                <w:numId w:val="20"/>
              </w:numPr>
              <w:rPr>
                <w:sz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Историко-патриотические и поисковые</w:t>
            </w:r>
          </w:p>
        </w:tc>
        <w:tc>
          <w:tcPr>
            <w:tcW w:w="1347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Любител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ь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ское объ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динение «Патриоты России»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молодё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ж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ное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BodyText3"/>
              <w:ind w:left="360"/>
              <w:rPr>
                <w:sz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Общественно-политические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Авторские (поэтов, композиторов, писателей и т.д.)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Развития прикладных навыков в области культуры быта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BodyText3"/>
              <w:numPr>
                <w:ilvl w:val="0"/>
                <w:numId w:val="20"/>
              </w:numPr>
              <w:rPr>
                <w:sz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Спортивные, оздоровительные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Любител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sz w:val="20"/>
                <w:szCs w:val="20"/>
              </w:rPr>
              <w:t>ские объ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динения «Теннис»-3</w:t>
            </w:r>
          </w:p>
        </w:tc>
        <w:tc>
          <w:tcPr>
            <w:tcW w:w="1205" w:type="dxa"/>
          </w:tcPr>
          <w:p w:rsidR="00E05AA6" w:rsidRPr="00BC666E" w:rsidRDefault="00E05AA6" w:rsidP="006E73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C666E">
              <w:rPr>
                <w:rFonts w:ascii="Times New Roman" w:hAnsi="Times New Roman"/>
                <w:sz w:val="16"/>
                <w:szCs w:val="16"/>
              </w:rPr>
              <w:t>13-Вишнёвка</w:t>
            </w:r>
          </w:p>
          <w:p w:rsidR="00E05AA6" w:rsidRPr="00BC666E" w:rsidRDefault="00E05AA6" w:rsidP="00BC666E">
            <w:pPr>
              <w:rPr>
                <w:rFonts w:ascii="Times New Roman" w:hAnsi="Times New Roman"/>
                <w:sz w:val="16"/>
                <w:szCs w:val="16"/>
              </w:rPr>
            </w:pPr>
            <w:r w:rsidRPr="00BC666E">
              <w:rPr>
                <w:rFonts w:ascii="Times New Roman" w:hAnsi="Times New Roman"/>
                <w:sz w:val="16"/>
                <w:szCs w:val="16"/>
              </w:rPr>
              <w:t>12-Сергеевка</w:t>
            </w:r>
          </w:p>
          <w:p w:rsidR="00E05AA6" w:rsidRPr="00BC666E" w:rsidRDefault="00E05AA6" w:rsidP="00BC666E">
            <w:pPr>
              <w:rPr>
                <w:rFonts w:ascii="Times New Roman" w:hAnsi="Times New Roman"/>
                <w:sz w:val="16"/>
                <w:szCs w:val="16"/>
              </w:rPr>
            </w:pPr>
            <w:r w:rsidRPr="00BC666E">
              <w:rPr>
                <w:rFonts w:ascii="Times New Roman" w:hAnsi="Times New Roman"/>
                <w:sz w:val="16"/>
                <w:szCs w:val="16"/>
              </w:rPr>
              <w:t>8-Сариновка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 молод.</w:t>
            </w:r>
          </w:p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2 детских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Туризма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Экологические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Любителей животных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Растениеводства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Рыболовов-любителей, охотников-любителей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 xml:space="preserve">Многопрофильные 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BodyText3"/>
              <w:numPr>
                <w:ilvl w:val="0"/>
                <w:numId w:val="20"/>
              </w:numPr>
              <w:rPr>
                <w:sz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Прочие</w:t>
            </w:r>
          </w:p>
        </w:tc>
        <w:tc>
          <w:tcPr>
            <w:tcW w:w="1347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Любител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ь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ское объ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78727E">
              <w:rPr>
                <w:rFonts w:ascii="Times New Roman" w:hAnsi="Times New Roman"/>
                <w:sz w:val="20"/>
                <w:szCs w:val="20"/>
              </w:rPr>
              <w:t>динение</w:t>
            </w:r>
          </w:p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Домохозяек</w:t>
            </w:r>
          </w:p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«Очарование</w:t>
            </w:r>
            <w:r w:rsidRPr="0078727E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взрослое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BodyText3"/>
              <w:ind w:left="360"/>
              <w:rPr>
                <w:sz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Всего**</w:t>
            </w:r>
          </w:p>
        </w:tc>
        <w:tc>
          <w:tcPr>
            <w:tcW w:w="1347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727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78727E" w:rsidRDefault="00E05AA6" w:rsidP="00464C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E7367">
        <w:tc>
          <w:tcPr>
            <w:tcW w:w="534" w:type="dxa"/>
          </w:tcPr>
          <w:p w:rsidR="00E05AA6" w:rsidRPr="006E7367" w:rsidRDefault="00E05AA6" w:rsidP="006E7367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47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05AA6" w:rsidRPr="00BF6357" w:rsidRDefault="00E05AA6" w:rsidP="006F2BE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F6357">
        <w:rPr>
          <w:rFonts w:ascii="Times New Roman" w:hAnsi="Times New Roman"/>
          <w:sz w:val="20"/>
          <w:szCs w:val="20"/>
        </w:rPr>
        <w:t xml:space="preserve">* в графе «наименование» указывается конкретный род занятий и название </w:t>
      </w:r>
    </w:p>
    <w:p w:rsidR="00E05AA6" w:rsidRPr="00BF6357" w:rsidRDefault="00E05AA6" w:rsidP="006F2BE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F6357">
        <w:rPr>
          <w:rFonts w:ascii="Times New Roman" w:hAnsi="Times New Roman"/>
          <w:sz w:val="20"/>
          <w:szCs w:val="20"/>
        </w:rPr>
        <w:t xml:space="preserve">Например:  - коллекционеров – клуб нумизматов «Аверс»  </w:t>
      </w:r>
    </w:p>
    <w:p w:rsidR="00E05AA6" w:rsidRPr="00A90C53" w:rsidRDefault="00E05AA6" w:rsidP="006F2BED">
      <w:pPr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>**</w:t>
      </w:r>
      <w:r w:rsidRPr="00A90C53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в строке «всего» </w:t>
      </w:r>
      <w:r w:rsidRPr="00BF6357">
        <w:rPr>
          <w:rFonts w:ascii="Times New Roman" w:hAnsi="Times New Roman"/>
          <w:sz w:val="20"/>
          <w:szCs w:val="20"/>
        </w:rPr>
        <w:t xml:space="preserve">в графе «наименование» указывается </w:t>
      </w:r>
      <w:r>
        <w:rPr>
          <w:rFonts w:ascii="Times New Roman" w:hAnsi="Times New Roman"/>
          <w:sz w:val="20"/>
          <w:szCs w:val="20"/>
        </w:rPr>
        <w:t xml:space="preserve">количество </w:t>
      </w:r>
      <w:r w:rsidRPr="00A90C53">
        <w:rPr>
          <w:rFonts w:ascii="Times New Roman" w:hAnsi="Times New Roman"/>
          <w:sz w:val="20"/>
          <w:szCs w:val="20"/>
        </w:rPr>
        <w:t>любительских объединений, групп, клубов</w:t>
      </w:r>
    </w:p>
    <w:p w:rsidR="00E05AA6" w:rsidRDefault="00E05AA6" w:rsidP="00096F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ДиректорМБУК ДК </w:t>
      </w:r>
    </w:p>
    <w:p w:rsidR="00E05AA6" w:rsidRDefault="00E05AA6" w:rsidP="00096FA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9355B2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(Ф.И.О.)                                                                      (подпись)  </w:t>
      </w:r>
    </w:p>
    <w:p w:rsidR="00E05AA6" w:rsidRDefault="00E05AA6" w:rsidP="00387619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  <w:sectPr w:rsidR="00E05AA6" w:rsidSect="00A90C53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E05AA6" w:rsidRPr="00DD6953" w:rsidRDefault="00E05AA6" w:rsidP="005D4D59">
      <w:pPr>
        <w:spacing w:after="0" w:line="240" w:lineRule="auto"/>
        <w:jc w:val="right"/>
        <w:rPr>
          <w:rFonts w:ascii="Times New Roman" w:hAnsi="Times New Roman"/>
          <w:iCs/>
          <w:color w:val="000000"/>
          <w:spacing w:val="-4"/>
        </w:rPr>
      </w:pPr>
      <w:r w:rsidRPr="00DD6953">
        <w:rPr>
          <w:rFonts w:ascii="Times New Roman" w:hAnsi="Times New Roman"/>
          <w:sz w:val="24"/>
          <w:szCs w:val="24"/>
          <w:vertAlign w:val="superscript"/>
        </w:rPr>
        <w:tab/>
      </w:r>
      <w:r w:rsidRPr="00DD6953">
        <w:rPr>
          <w:rFonts w:ascii="Times New Roman" w:hAnsi="Times New Roman"/>
          <w:sz w:val="24"/>
          <w:szCs w:val="24"/>
          <w:vertAlign w:val="superscript"/>
        </w:rPr>
        <w:tab/>
      </w:r>
      <w:r w:rsidRPr="00DD6953">
        <w:rPr>
          <w:rFonts w:ascii="Times New Roman" w:hAnsi="Times New Roman"/>
          <w:sz w:val="24"/>
          <w:szCs w:val="24"/>
          <w:vertAlign w:val="superscript"/>
        </w:rPr>
        <w:tab/>
      </w:r>
      <w:r w:rsidRPr="00DD6953">
        <w:rPr>
          <w:rFonts w:ascii="Times New Roman" w:hAnsi="Times New Roman"/>
          <w:iCs/>
          <w:color w:val="000000"/>
          <w:spacing w:val="-4"/>
        </w:rPr>
        <w:t>Приложение № 7</w:t>
      </w:r>
    </w:p>
    <w:p w:rsidR="00E05AA6" w:rsidRDefault="00E05AA6" w:rsidP="00DD6953">
      <w:pPr>
        <w:shd w:val="clear" w:color="auto" w:fill="FFFFFF"/>
        <w:spacing w:after="0" w:line="240" w:lineRule="auto"/>
        <w:ind w:right="57"/>
        <w:jc w:val="right"/>
        <w:rPr>
          <w:rFonts w:ascii="Times New Roman" w:hAnsi="Times New Roman"/>
          <w:iCs/>
          <w:color w:val="000000"/>
          <w:spacing w:val="-4"/>
        </w:rPr>
      </w:pPr>
      <w:r w:rsidRPr="00DD6953">
        <w:rPr>
          <w:rFonts w:ascii="Times New Roman" w:hAnsi="Times New Roman"/>
          <w:iCs/>
          <w:color w:val="000000"/>
          <w:spacing w:val="-4"/>
        </w:rPr>
        <w:t>к перечню предоставляемых документов за 201</w:t>
      </w:r>
      <w:r>
        <w:rPr>
          <w:rFonts w:ascii="Times New Roman" w:hAnsi="Times New Roman"/>
          <w:iCs/>
          <w:color w:val="000000"/>
          <w:spacing w:val="-4"/>
        </w:rPr>
        <w:t>8</w:t>
      </w:r>
      <w:r w:rsidRPr="00DD6953">
        <w:rPr>
          <w:rFonts w:ascii="Times New Roman" w:hAnsi="Times New Roman"/>
          <w:iCs/>
          <w:color w:val="000000"/>
          <w:spacing w:val="-4"/>
        </w:rPr>
        <w:t xml:space="preserve"> год</w:t>
      </w:r>
    </w:p>
    <w:p w:rsidR="00E05AA6" w:rsidRPr="00FA15C8" w:rsidRDefault="00E05AA6" w:rsidP="00FA15C8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FA15C8">
        <w:rPr>
          <w:rFonts w:ascii="Times New Roman" w:hAnsi="Times New Roman"/>
          <w:b/>
          <w:bCs/>
          <w:spacing w:val="-5"/>
          <w:sz w:val="28"/>
          <w:szCs w:val="28"/>
        </w:rPr>
        <w:t xml:space="preserve">Информация о </w:t>
      </w:r>
      <w:r w:rsidRPr="00FA15C8">
        <w:rPr>
          <w:rFonts w:ascii="Times New Roman" w:hAnsi="Times New Roman"/>
          <w:b/>
          <w:bCs/>
          <w:spacing w:val="-3"/>
          <w:sz w:val="28"/>
          <w:szCs w:val="28"/>
        </w:rPr>
        <w:t xml:space="preserve">мастерах декоративно-прикладного искусства и  </w:t>
      </w:r>
      <w:r w:rsidRPr="00FA15C8">
        <w:rPr>
          <w:rFonts w:ascii="Times New Roman" w:hAnsi="Times New Roman"/>
          <w:b/>
          <w:bCs/>
          <w:spacing w:val="-5"/>
          <w:sz w:val="28"/>
          <w:szCs w:val="28"/>
        </w:rPr>
        <w:t>самодеятельных художниках</w:t>
      </w:r>
    </w:p>
    <w:p w:rsidR="00E05AA6" w:rsidRPr="00A1143B" w:rsidRDefault="00E05AA6" w:rsidP="00FA15C8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>МБУК ДК Фомино-Свечниковского с.п.</w:t>
      </w:r>
    </w:p>
    <w:tbl>
      <w:tblPr>
        <w:tblW w:w="1530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72"/>
        <w:gridCol w:w="12"/>
        <w:gridCol w:w="15"/>
        <w:gridCol w:w="21"/>
        <w:gridCol w:w="6"/>
        <w:gridCol w:w="17"/>
        <w:gridCol w:w="7"/>
        <w:gridCol w:w="3315"/>
        <w:gridCol w:w="63"/>
        <w:gridCol w:w="7"/>
        <w:gridCol w:w="16"/>
        <w:gridCol w:w="2268"/>
        <w:gridCol w:w="33"/>
        <w:gridCol w:w="3073"/>
        <w:gridCol w:w="13"/>
        <w:gridCol w:w="2411"/>
        <w:gridCol w:w="1956"/>
        <w:gridCol w:w="28"/>
        <w:gridCol w:w="1276"/>
      </w:tblGrid>
      <w:tr w:rsidR="00E05AA6" w:rsidRPr="006E7367" w:rsidTr="00A1143B">
        <w:trPr>
          <w:trHeight w:val="32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№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Вид ремесла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в какой технике работает</w:t>
            </w:r>
          </w:p>
          <w:p w:rsidR="00E05AA6" w:rsidRPr="001C6E0A" w:rsidRDefault="00E05AA6" w:rsidP="001C6E0A">
            <w:pPr>
              <w:pStyle w:val="a"/>
              <w:jc w:val="center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Фамилия, имя, отчество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Домашний адрес и номер телефона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Руководит ли авторской школой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jc w:val="center"/>
            </w:pPr>
            <w:r w:rsidRPr="001C6E0A">
              <w:t>Число учеников</w:t>
            </w:r>
          </w:p>
        </w:tc>
      </w:tr>
      <w:tr w:rsidR="00E05AA6" w:rsidRPr="006E7367" w:rsidTr="00A1143B">
        <w:trPr>
          <w:trHeight w:val="32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numPr>
                <w:ilvl w:val="0"/>
                <w:numId w:val="7"/>
              </w:numPr>
              <w:snapToGrid w:val="0"/>
              <w:jc w:val="center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I        Художественная обработка дерева, лесная скульптура ( техники: геометрическая, пропильная, круглая, выпиливание лобзиком, деревянная скульптура, пирография)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II      Лозоплетение (техники: веревочкой, клеточкой, елочкой)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III.   Керамика, гончарное ремесло (техники: чернолощеная керамика, керамика с наполнителем, шамот, фарфор, фаянс, майолика, гончарный круг, мелкая пластика)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IV. Вышивка (техники: крестом, гладью, белая гладь, узелковая гладь, хордовая, объемная, машинная, вышивка бисером, лентами)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>
              <w:t>Вышивка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 w:rsidRPr="001C6E0A">
              <w:t>Крестом</w:t>
            </w:r>
            <w:r>
              <w:t>,</w:t>
            </w:r>
            <w:r w:rsidRPr="001C6E0A">
              <w:t xml:space="preserve"> бисером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>
              <w:t>Лихачёва Л.В.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Default="00E05AA6" w:rsidP="00464C1F">
            <w:pPr>
              <w:pStyle w:val="a"/>
              <w:snapToGrid w:val="0"/>
              <w:spacing w:line="276" w:lineRule="auto"/>
            </w:pPr>
            <w:r>
              <w:t>Х.Вишнёвка</w:t>
            </w:r>
          </w:p>
          <w:p w:rsidR="00E05AA6" w:rsidRPr="001C6E0A" w:rsidRDefault="00E05AA6" w:rsidP="00464C1F">
            <w:pPr>
              <w:pStyle w:val="a"/>
              <w:snapToGrid w:val="0"/>
            </w:pPr>
            <w:r>
              <w:t>Ул.Мира 5/1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V. Лоскутная техника (пэчворк, квилтинг)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VI. Народная игрушка (лоскутная) ( техники: скрутки, обереги, сшивные)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VII.  Народный костюм  для кукол, для худ. самодеятельности, реконструкция ( техники:  ручной пошив, машинная строчка)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VIII. Ткачество, гобелен (техники:  ткачество ажурное, бранное, на просвет, плетение поясов, ковроткачество,  гобелен станковый, ручной).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276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276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IX. Батик (техники: холодный, горячий, узелковый,  свободная роспись) </w:t>
            </w:r>
          </w:p>
        </w:tc>
      </w:tr>
      <w:tr w:rsidR="00E05AA6" w:rsidRPr="006E7367" w:rsidTr="00A1143B">
        <w:trPr>
          <w:trHeight w:val="276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X. Шорное ремесло (изготовление конской, ременной упряжи, атрибутов казаков (плети, нагайки, ременные  портупеи,), художественная обрабо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т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ка кожи (панно, картины, украшения)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Бисероплетение  (техники: мозаичное, ажурное, оплетение, круговое,  квадрат,  другое (расшифровать)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Художественная обработка металла( техники: литье , ковка, чеканка, филигрань, чернение, инкрустирование, гравировка, высечка)</w:t>
            </w:r>
          </w:p>
        </w:tc>
      </w:tr>
      <w:tr w:rsidR="00E05AA6" w:rsidRPr="006E7367" w:rsidTr="00A1143B">
        <w:trPr>
          <w:trHeight w:val="362"/>
        </w:trPr>
        <w:tc>
          <w:tcPr>
            <w:tcW w:w="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  <w:rPr>
                <w:lang w:val="en-US"/>
              </w:rPr>
            </w:pPr>
            <w:r w:rsidRPr="001C6E0A">
              <w:rPr>
                <w:lang w:val="en-US"/>
              </w:rPr>
              <w:t>1</w:t>
            </w:r>
          </w:p>
        </w:tc>
        <w:tc>
          <w:tcPr>
            <w:tcW w:w="33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1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 xml:space="preserve">Итого </w:t>
            </w:r>
          </w:p>
        </w:tc>
        <w:tc>
          <w:tcPr>
            <w:tcW w:w="2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4F71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Художественная обработка камня (скульптура /барельефы, ювелирные украшения, срезы с полировкой)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XI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Резьба по кости (техники: ажурная на проем, рельефная, объемная, миниатюрная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Инкрустация (соломка, шпон) (техники: мозаика,  аппликация, маркетри)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1.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 xml:space="preserve">Итого: 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Кружевоплетение (техники: крючком, спицами, на коклюшках, фриволите)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 xml:space="preserve">Итого 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Художественное стекло (техники: витраж, литье,  пескоструйка,  фьюзинг (спекание)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Итого: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Бондарное ремесло</w:t>
            </w:r>
          </w:p>
        </w:tc>
      </w:tr>
      <w:tr w:rsidR="00E05AA6" w:rsidRPr="006E7367" w:rsidTr="00A1143B">
        <w:trPr>
          <w:trHeight w:val="362"/>
        </w:trPr>
        <w:tc>
          <w:tcPr>
            <w:tcW w:w="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XIX. Таксидермия</w:t>
            </w:r>
          </w:p>
        </w:tc>
      </w:tr>
      <w:tr w:rsidR="00E05AA6" w:rsidRPr="006E7367" w:rsidTr="00A1143B">
        <w:trPr>
          <w:trHeight w:val="362"/>
        </w:trPr>
        <w:tc>
          <w:tcPr>
            <w:tcW w:w="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XX. Изготовление музыкальных инструментов: (шумовые (дерево, металл), ударные (дерево, металл), щипковые (дерево, металл), духовые( дер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во, глина, рог)</w:t>
            </w:r>
          </w:p>
        </w:tc>
      </w:tr>
      <w:tr w:rsidR="00E05AA6" w:rsidRPr="006E7367" w:rsidTr="00A1143B">
        <w:trPr>
          <w:trHeight w:val="362"/>
        </w:trPr>
        <w:tc>
          <w:tcPr>
            <w:tcW w:w="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XXI. Оружейное ремесло ( холодное, огнестрельное, реконструкция оружия, средства защиты (кольчуги, шлемы)</w:t>
            </w:r>
          </w:p>
        </w:tc>
      </w:tr>
      <w:tr w:rsidR="00E05AA6" w:rsidRPr="006E7367" w:rsidTr="00A1143B">
        <w:trPr>
          <w:trHeight w:val="362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XXII. Роспись (по стеклу, фаянсу, дереву) ( техники: декупаж, кракле, патирование, мраморирование, гравировка, произвольная роспись)</w:t>
            </w:r>
          </w:p>
        </w:tc>
      </w:tr>
      <w:tr w:rsidR="00E05AA6" w:rsidRPr="006E7367" w:rsidTr="00A1143B">
        <w:trPr>
          <w:trHeight w:val="362"/>
        </w:trPr>
        <w:tc>
          <w:tcPr>
            <w:tcW w:w="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Валяние шерсти - фелтинг  ( техники: сухое фальцевание, влажное)</w:t>
            </w:r>
          </w:p>
        </w:tc>
      </w:tr>
      <w:tr w:rsidR="00E05AA6" w:rsidRPr="006E7367" w:rsidTr="00A1143B">
        <w:trPr>
          <w:trHeight w:val="362"/>
        </w:trPr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XXI</w:t>
            </w: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Прочие - рукоделие  (указать вид ремесла и технику)</w:t>
            </w:r>
          </w:p>
        </w:tc>
      </w:tr>
      <w:tr w:rsidR="00E05AA6" w:rsidRPr="006E7367" w:rsidTr="00A1143B">
        <w:trPr>
          <w:trHeight w:val="362"/>
        </w:trPr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  <w:lang w:val="en-US"/>
              </w:rPr>
              <w:t>XXV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. Самодеятельные художники (техники:  масло, акварель, графика, портретная живопись, пейзажная живопись, натюрморт, жанровые комп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зиции, лубочная)</w:t>
            </w:r>
          </w:p>
        </w:tc>
      </w:tr>
      <w:tr w:rsidR="00E05AA6" w:rsidRPr="006E7367" w:rsidTr="00A1143B">
        <w:trPr>
          <w:trHeight w:val="362"/>
        </w:trPr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C6E0A">
        <w:trPr>
          <w:trHeight w:val="362"/>
        </w:trPr>
        <w:tc>
          <w:tcPr>
            <w:tcW w:w="1530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Самодеятельные фото-художники (портретная съемка, пейзажная съемка…)</w:t>
            </w:r>
          </w:p>
        </w:tc>
      </w:tr>
      <w:tr w:rsidR="00E05AA6" w:rsidRPr="006E7367" w:rsidTr="00A1143B">
        <w:trPr>
          <w:trHeight w:val="362"/>
        </w:trPr>
        <w:tc>
          <w:tcPr>
            <w:tcW w:w="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1</w:t>
            </w:r>
          </w:p>
        </w:tc>
        <w:tc>
          <w:tcPr>
            <w:tcW w:w="34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 w:rsidRPr="0078727E">
              <w:t>фото-художник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>
              <w:t>Пейзажная съёмка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464C1F">
            <w:pPr>
              <w:pStyle w:val="a"/>
              <w:snapToGrid w:val="0"/>
            </w:pPr>
            <w:r>
              <w:t>Лихачёва Л.В.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Default="00E05AA6" w:rsidP="00464C1F">
            <w:pPr>
              <w:pStyle w:val="a"/>
              <w:snapToGrid w:val="0"/>
              <w:spacing w:line="276" w:lineRule="auto"/>
            </w:pPr>
            <w:r>
              <w:t>Х.Вишнёвка</w:t>
            </w:r>
          </w:p>
          <w:p w:rsidR="00E05AA6" w:rsidRPr="001C6E0A" w:rsidRDefault="00E05AA6" w:rsidP="00464C1F">
            <w:pPr>
              <w:pStyle w:val="a"/>
              <w:snapToGrid w:val="0"/>
            </w:pPr>
            <w:r>
              <w:t>Ул.Мира 5/1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A1143B">
        <w:trPr>
          <w:trHeight w:val="362"/>
        </w:trPr>
        <w:tc>
          <w:tcPr>
            <w:tcW w:w="42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1C6E0A" w:rsidRDefault="00E05AA6" w:rsidP="001C6E0A">
            <w:pPr>
              <w:pStyle w:val="a"/>
              <w:snapToGrid w:val="0"/>
            </w:pPr>
            <w:r w:rsidRPr="001C6E0A">
              <w:t>ВСЕГО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5AA6" w:rsidRDefault="00E05AA6" w:rsidP="001C6E0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6E0A">
        <w:rPr>
          <w:rFonts w:ascii="Times New Roman" w:hAnsi="Times New Roman"/>
          <w:bCs/>
          <w:sz w:val="24"/>
          <w:szCs w:val="24"/>
        </w:rPr>
        <w:t xml:space="preserve">Общее количество мастеров </w:t>
      </w:r>
      <w:r w:rsidRPr="001C6E0A">
        <w:rPr>
          <w:rFonts w:ascii="Times New Roman" w:hAnsi="Times New Roman"/>
          <w:sz w:val="24"/>
          <w:szCs w:val="24"/>
        </w:rPr>
        <w:t xml:space="preserve"> - …</w:t>
      </w:r>
      <w:r>
        <w:rPr>
          <w:rFonts w:ascii="Times New Roman" w:hAnsi="Times New Roman"/>
          <w:sz w:val="24"/>
          <w:szCs w:val="24"/>
        </w:rPr>
        <w:t>1</w:t>
      </w: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6E0A">
        <w:rPr>
          <w:rFonts w:ascii="Times New Roman" w:hAnsi="Times New Roman"/>
          <w:sz w:val="24"/>
          <w:szCs w:val="24"/>
        </w:rPr>
        <w:t>Общее количество художников -…</w:t>
      </w:r>
    </w:p>
    <w:p w:rsidR="00E05AA6" w:rsidRPr="001C6E0A" w:rsidRDefault="00E05AA6" w:rsidP="001C6E0A">
      <w:pPr>
        <w:tabs>
          <w:tab w:val="left" w:pos="45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C6E0A">
        <w:rPr>
          <w:rFonts w:ascii="Times New Roman" w:hAnsi="Times New Roman"/>
          <w:sz w:val="24"/>
          <w:szCs w:val="24"/>
        </w:rPr>
        <w:t>Общее количество фотохудожников -</w:t>
      </w:r>
      <w:r>
        <w:rPr>
          <w:rFonts w:ascii="Times New Roman" w:hAnsi="Times New Roman"/>
          <w:sz w:val="24"/>
          <w:szCs w:val="24"/>
        </w:rPr>
        <w:t xml:space="preserve"> 1</w:t>
      </w:r>
      <w:r w:rsidRPr="001C6E0A">
        <w:rPr>
          <w:rFonts w:ascii="Times New Roman" w:hAnsi="Times New Roman"/>
          <w:sz w:val="24"/>
          <w:szCs w:val="24"/>
        </w:rPr>
        <w:t>…</w:t>
      </w:r>
      <w:r w:rsidRPr="001C6E0A">
        <w:rPr>
          <w:rFonts w:ascii="Times New Roman" w:hAnsi="Times New Roman"/>
          <w:sz w:val="24"/>
          <w:szCs w:val="24"/>
        </w:rPr>
        <w:tab/>
      </w: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C6E0A">
        <w:rPr>
          <w:rFonts w:ascii="Times New Roman" w:hAnsi="Times New Roman"/>
          <w:b/>
          <w:bCs/>
          <w:sz w:val="24"/>
          <w:szCs w:val="24"/>
        </w:rPr>
        <w:t>Примечание.</w:t>
      </w: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графе «</w:t>
      </w:r>
      <w:r w:rsidRPr="001C6E0A">
        <w:rPr>
          <w:rFonts w:ascii="Times New Roman" w:hAnsi="Times New Roman"/>
          <w:sz w:val="24"/>
          <w:szCs w:val="24"/>
        </w:rPr>
        <w:t>Прочие» могут относиться различные виды рукоделия, связанные с декоративно-прикладным творчеством, не указанные в таблице</w:t>
      </w: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6E0A">
        <w:rPr>
          <w:rFonts w:ascii="Times New Roman" w:hAnsi="Times New Roman"/>
          <w:sz w:val="24"/>
          <w:szCs w:val="24"/>
        </w:rPr>
        <w:t>(тестопластика (соленое тесто), скрапбукинг, квиллинг, вязание, макраме, мягкая игрушка, аппликация, работа с природными материалами, бумагопластика и т.п.)</w:t>
      </w:r>
    </w:p>
    <w:p w:rsidR="00E05AA6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Default="00E05AA6" w:rsidP="00096FA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ДиректорМБУК ДК </w:t>
      </w:r>
    </w:p>
    <w:p w:rsidR="00E05AA6" w:rsidRDefault="00E05AA6" w:rsidP="00096FA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1C6E0A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(Ф.И.О.)                                                                      (подпись)  </w:t>
      </w: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ind w:right="58"/>
        <w:jc w:val="right"/>
        <w:rPr>
          <w:iCs/>
          <w:color w:val="000000"/>
          <w:spacing w:val="-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Pr="001C6E0A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1C6E0A">
        <w:rPr>
          <w:rFonts w:ascii="Times New Roman" w:hAnsi="Times New Roman"/>
          <w:iCs/>
          <w:color w:val="000000"/>
          <w:spacing w:val="-4"/>
          <w:sz w:val="24"/>
          <w:szCs w:val="24"/>
        </w:rPr>
        <w:t>Приложение № 7а</w:t>
      </w:r>
    </w:p>
    <w:p w:rsidR="00E05AA6" w:rsidRPr="001C6E0A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sz w:val="24"/>
          <w:szCs w:val="24"/>
        </w:rPr>
      </w:pPr>
      <w:r w:rsidRPr="001C6E0A">
        <w:rPr>
          <w:rFonts w:ascii="Times New Roman" w:hAnsi="Times New Roman"/>
          <w:iCs/>
          <w:color w:val="000000"/>
          <w:spacing w:val="-4"/>
          <w:sz w:val="24"/>
          <w:szCs w:val="24"/>
        </w:rPr>
        <w:t>к перечню пр</w:t>
      </w: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>едоставляемых документов за 2018</w:t>
      </w:r>
      <w:r w:rsidRPr="001C6E0A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 год</w:t>
      </w:r>
    </w:p>
    <w:p w:rsidR="00E05AA6" w:rsidRPr="001C6E0A" w:rsidRDefault="00E05AA6" w:rsidP="001C6E0A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sz w:val="24"/>
          <w:szCs w:val="24"/>
        </w:rPr>
      </w:pPr>
    </w:p>
    <w:p w:rsidR="00E05AA6" w:rsidRPr="00FA15C8" w:rsidRDefault="00E05AA6" w:rsidP="001C6E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 xml:space="preserve">Информация о клубных формированиях СНТ по жанрам ДПИ </w:t>
      </w:r>
      <w:r>
        <w:rPr>
          <w:rFonts w:ascii="Times New Roman" w:hAnsi="Times New Roman"/>
          <w:b/>
          <w:sz w:val="28"/>
          <w:szCs w:val="28"/>
        </w:rPr>
        <w:t>и участниках в них за 2018 год</w:t>
      </w:r>
    </w:p>
    <w:p w:rsidR="00E05AA6" w:rsidRPr="00FA15C8" w:rsidRDefault="00E05AA6" w:rsidP="00A1143B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FA15C8">
        <w:rPr>
          <w:rFonts w:ascii="Times New Roman" w:hAnsi="Times New Roman"/>
          <w:b/>
          <w:bCs/>
          <w:spacing w:val="-5"/>
          <w:sz w:val="28"/>
          <w:szCs w:val="28"/>
        </w:rPr>
        <w:t>самодеятельных художниках</w:t>
      </w:r>
    </w:p>
    <w:p w:rsidR="00E05AA6" w:rsidRPr="001C6E0A" w:rsidRDefault="00E05AA6" w:rsidP="00A114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МБУК ДК Ф омино-Свечниковского с.п.</w:t>
      </w:r>
    </w:p>
    <w:tbl>
      <w:tblPr>
        <w:tblW w:w="151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992"/>
        <w:gridCol w:w="977"/>
        <w:gridCol w:w="978"/>
        <w:gridCol w:w="977"/>
        <w:gridCol w:w="978"/>
        <w:gridCol w:w="977"/>
        <w:gridCol w:w="978"/>
        <w:gridCol w:w="977"/>
        <w:gridCol w:w="978"/>
        <w:gridCol w:w="977"/>
        <w:gridCol w:w="978"/>
        <w:gridCol w:w="977"/>
        <w:gridCol w:w="978"/>
        <w:gridCol w:w="978"/>
      </w:tblGrid>
      <w:tr w:rsidR="00E05AA6" w:rsidRPr="006E7367" w:rsidTr="00F431CB">
        <w:trPr>
          <w:trHeight w:val="469"/>
        </w:trPr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pStyle w:val="Heading1"/>
              <w:spacing w:before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Количество </w:t>
            </w:r>
          </w:p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формирований</w:t>
            </w:r>
          </w:p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 ДПИ всего </w:t>
            </w:r>
          </w:p>
        </w:tc>
        <w:tc>
          <w:tcPr>
            <w:tcW w:w="12708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E05AA6" w:rsidRPr="006E7367" w:rsidRDefault="00E05AA6" w:rsidP="001C6E0A">
            <w:pPr>
              <w:pStyle w:val="Heading1"/>
              <w:spacing w:before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  <w:p w:rsidR="00E05AA6" w:rsidRPr="006E7367" w:rsidRDefault="00E05AA6" w:rsidP="00F431CB">
            <w:pPr>
              <w:pStyle w:val="Heading1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color w:val="auto"/>
                <w:sz w:val="20"/>
                <w:szCs w:val="20"/>
              </w:rPr>
              <w:t>Количество формирований ДПИ по жанрам</w:t>
            </w:r>
          </w:p>
        </w:tc>
      </w:tr>
      <w:tr w:rsidR="00E05AA6" w:rsidRPr="006E7367" w:rsidTr="00F431CB">
        <w:trPr>
          <w:cantSplit/>
          <w:trHeight w:val="1840"/>
        </w:trPr>
        <w:tc>
          <w:tcPr>
            <w:tcW w:w="141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pStyle w:val="Heading1"/>
              <w:spacing w:before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pStyle w:val="Heading1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Лозоплетение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Керамика Гончарное  ремесло</w:t>
            </w:r>
          </w:p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Художественная обработка  дерева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Вышивка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Лоскутная</w:t>
            </w:r>
          </w:p>
          <w:p w:rsidR="00E05AA6" w:rsidRPr="006E7367" w:rsidRDefault="00E05AA6" w:rsidP="001C6E0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техника , игрушка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Ткачество, гобелен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Роспись ткани, батик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Шорное ремесло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Художественная обработка металла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Изготовление народных муз.инструментов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>Кружевоплетение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pStyle w:val="Heading1"/>
              <w:spacing w:before="0" w:line="240" w:lineRule="auto"/>
              <w:ind w:left="113" w:right="113"/>
              <w:rPr>
                <w:rFonts w:ascii="Times New Roman" w:hAnsi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  <w:t xml:space="preserve">Другие жанры ДПИ </w:t>
            </w:r>
            <w:r w:rsidRPr="006E7367">
              <w:rPr>
                <w:rFonts w:ascii="Times New Roman" w:hAnsi="Times New Roman"/>
                <w:b w:val="0"/>
                <w:color w:val="auto"/>
                <w:sz w:val="20"/>
                <w:szCs w:val="20"/>
                <w:lang w:val="en-US"/>
              </w:rPr>
              <w:t>*</w:t>
            </w:r>
          </w:p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 xml:space="preserve">Прочие </w:t>
            </w:r>
            <w:r w:rsidRPr="006E7367">
              <w:rPr>
                <w:rFonts w:ascii="Times New Roman" w:hAnsi="Times New Roman"/>
                <w:sz w:val="20"/>
                <w:szCs w:val="20"/>
                <w:lang w:val="en-US"/>
              </w:rPr>
              <w:t>**</w:t>
            </w:r>
          </w:p>
        </w:tc>
      </w:tr>
      <w:tr w:rsidR="00E05AA6" w:rsidRPr="006E7367" w:rsidTr="001C6E0A">
        <w:trPr>
          <w:trHeight w:val="26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E05AA6" w:rsidRPr="006E7367" w:rsidTr="001C6E0A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1C6E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6E7367" w:rsidRDefault="00E05AA6" w:rsidP="001C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E05AA6" w:rsidRPr="001C6E0A" w:rsidRDefault="00E05AA6" w:rsidP="001C6E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Примечание: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художественная обработка дерева: резьба, инкрустация, роспись по дереву, пирография (выжигание),  корнепластика (лесная скульптура);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художественная обработка металла: фигурное литье, ковка, чеканка, гравировка, филигрань, ювелирные работы;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вышивка: вышивка крестом, гладь, узелковая,  вышивка бисером, вышивка лентами, объемная вышивка;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лоскутная техника: народная кукла, лоскутный коллаж, народный костюм;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шорное ремесло: изготовление конской, ременной упряжи, атрибутов казаков (плети, нагайки, ременные  портупеи,), художественная обработка кожи (панно, картины, украшения);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- кружевоплетение: на коклюшках, фриволите, крючком и спицами;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*другие жанры ДПИ – приложить пе</w:t>
      </w:r>
      <w:r>
        <w:rPr>
          <w:rFonts w:ascii="Times New Roman" w:hAnsi="Times New Roman"/>
          <w:sz w:val="20"/>
          <w:szCs w:val="20"/>
        </w:rPr>
        <w:t>ре</w:t>
      </w:r>
      <w:r w:rsidRPr="00F431CB">
        <w:rPr>
          <w:rFonts w:ascii="Times New Roman" w:hAnsi="Times New Roman"/>
          <w:sz w:val="20"/>
          <w:szCs w:val="20"/>
        </w:rPr>
        <w:t>чень коллективов с количеством участников</w:t>
      </w:r>
    </w:p>
    <w:p w:rsidR="00E05AA6" w:rsidRPr="00F431CB" w:rsidRDefault="00E05AA6" w:rsidP="001C6E0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431CB">
        <w:rPr>
          <w:rFonts w:ascii="Times New Roman" w:hAnsi="Times New Roman"/>
          <w:sz w:val="20"/>
          <w:szCs w:val="20"/>
        </w:rPr>
        <w:t>** прочие: вязание, макраме, мягкая игрушка, аппликация, работа с природными материалами, бумагопластика, соленое  тесто,   «умелые ручки» - приложить пе</w:t>
      </w:r>
      <w:r>
        <w:rPr>
          <w:rFonts w:ascii="Times New Roman" w:hAnsi="Times New Roman"/>
          <w:sz w:val="20"/>
          <w:szCs w:val="20"/>
        </w:rPr>
        <w:t>ре</w:t>
      </w:r>
      <w:r w:rsidRPr="00F431CB">
        <w:rPr>
          <w:rFonts w:ascii="Times New Roman" w:hAnsi="Times New Roman"/>
          <w:sz w:val="20"/>
          <w:szCs w:val="20"/>
        </w:rPr>
        <w:t>чень коллективов с количеством участников</w:t>
      </w:r>
    </w:p>
    <w:p w:rsidR="00E05AA6" w:rsidRPr="001C6E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Pr="00CD210A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Руководитель органа </w:t>
      </w:r>
    </w:p>
    <w:p w:rsidR="00E05AA6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управления культурой </w:t>
      </w:r>
    </w:p>
    <w:p w:rsidR="00E05AA6" w:rsidRDefault="00E05AA6" w:rsidP="001C6E0A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        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1C6E0A">
      <w:pPr>
        <w:jc w:val="center"/>
        <w:rPr>
          <w:sz w:val="24"/>
          <w:szCs w:val="24"/>
          <w:vertAlign w:val="superscript"/>
        </w:rPr>
      </w:pPr>
    </w:p>
    <w:p w:rsidR="00E05AA6" w:rsidRDefault="00E05AA6" w:rsidP="00987B03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Default="00E05AA6" w:rsidP="00987B03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</w:p>
    <w:p w:rsidR="00E05AA6" w:rsidRPr="00987B03" w:rsidRDefault="00E05AA6" w:rsidP="00987B03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987B03">
        <w:rPr>
          <w:rFonts w:ascii="Times New Roman" w:hAnsi="Times New Roman"/>
          <w:iCs/>
          <w:color w:val="000000"/>
          <w:spacing w:val="-4"/>
          <w:sz w:val="24"/>
          <w:szCs w:val="24"/>
        </w:rPr>
        <w:t>Приложение № 7б</w:t>
      </w:r>
    </w:p>
    <w:p w:rsidR="00E05AA6" w:rsidRPr="00987B03" w:rsidRDefault="00E05AA6" w:rsidP="00987B03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sz w:val="24"/>
          <w:szCs w:val="24"/>
        </w:rPr>
      </w:pPr>
      <w:r w:rsidRPr="00987B03">
        <w:rPr>
          <w:rFonts w:ascii="Times New Roman" w:hAnsi="Times New Roman"/>
          <w:iCs/>
          <w:color w:val="000000"/>
          <w:spacing w:val="-4"/>
          <w:sz w:val="24"/>
          <w:szCs w:val="24"/>
        </w:rPr>
        <w:t>к перечню предоставляемых документов за 201</w:t>
      </w: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>8</w:t>
      </w:r>
      <w:r w:rsidRPr="00987B03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 год</w:t>
      </w:r>
    </w:p>
    <w:p w:rsidR="00E05AA6" w:rsidRPr="00987B03" w:rsidRDefault="00E05AA6" w:rsidP="00987B03">
      <w:pPr>
        <w:shd w:val="clear" w:color="auto" w:fill="FFFFFF"/>
        <w:spacing w:after="0" w:line="240" w:lineRule="auto"/>
        <w:ind w:right="58"/>
        <w:jc w:val="right"/>
        <w:rPr>
          <w:rFonts w:ascii="Times New Roman" w:hAnsi="Times New Roman"/>
          <w:iCs/>
          <w:sz w:val="24"/>
          <w:szCs w:val="24"/>
        </w:rPr>
      </w:pP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>Информация о проведении выставок декоративно-прикладного и из</w:t>
      </w:r>
      <w:r>
        <w:rPr>
          <w:rFonts w:ascii="Times New Roman" w:hAnsi="Times New Roman"/>
          <w:b/>
          <w:sz w:val="28"/>
          <w:szCs w:val="28"/>
        </w:rPr>
        <w:t>образительного искусства за 2018</w:t>
      </w:r>
      <w:r w:rsidRPr="00FA15C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05AA6" w:rsidRPr="00987B03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МБУК ДК Ф омино-Свечниковского с.п.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3"/>
        <w:gridCol w:w="3570"/>
        <w:gridCol w:w="2110"/>
        <w:gridCol w:w="1799"/>
        <w:gridCol w:w="1800"/>
        <w:gridCol w:w="1626"/>
        <w:gridCol w:w="1956"/>
      </w:tblGrid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название</w:t>
            </w: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место проведения</w:t>
            </w: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организаторы</w:t>
            </w: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количество маст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ров (художников), принимавших уч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стие в выставке</w:t>
            </w: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ДПИ (многожанровые, темат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ческие) в помещениях учрежд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ний культуры</w:t>
            </w: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ИЗО (тематические) в помещ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 xml:space="preserve">ниях учреждений культуры </w:t>
            </w: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авторские ДПИ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авторские ИЗО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выставки-ярмарки 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(уличные, площадные)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фотовыставки 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(в т.ч. авторские)</w:t>
            </w:r>
          </w:p>
        </w:tc>
        <w:tc>
          <w:tcPr>
            <w:tcW w:w="2110" w:type="dxa"/>
          </w:tcPr>
          <w:p w:rsidR="00E05AA6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«Любите детей»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«Мгновенье, ты прекра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но»</w:t>
            </w:r>
          </w:p>
        </w:tc>
        <w:tc>
          <w:tcPr>
            <w:tcW w:w="1799" w:type="dxa"/>
          </w:tcPr>
          <w:p w:rsidR="00E05AA6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01.06.2018</w:t>
            </w:r>
          </w:p>
          <w:p w:rsidR="00E05AA6" w:rsidRPr="00096FA1" w:rsidRDefault="00E05AA6" w:rsidP="00096F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09.09.2018</w:t>
            </w:r>
          </w:p>
        </w:tc>
        <w:tc>
          <w:tcPr>
            <w:tcW w:w="1800" w:type="dxa"/>
          </w:tcPr>
          <w:p w:rsidR="00E05AA6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Фойе № 1 </w:t>
            </w:r>
          </w:p>
          <w:p w:rsidR="00E05AA6" w:rsidRPr="00096FA1" w:rsidRDefault="00E05AA6" w:rsidP="00096F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Фойе № 2</w:t>
            </w:r>
          </w:p>
        </w:tc>
        <w:tc>
          <w:tcPr>
            <w:tcW w:w="1626" w:type="dxa"/>
          </w:tcPr>
          <w:p w:rsidR="00E05AA6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Лихачёва Л.В.</w:t>
            </w:r>
          </w:p>
          <w:p w:rsidR="00E05AA6" w:rsidRPr="000B71B7" w:rsidRDefault="00E05AA6" w:rsidP="000B71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Лихачёва Л.В.</w:t>
            </w:r>
          </w:p>
        </w:tc>
        <w:tc>
          <w:tcPr>
            <w:tcW w:w="1956" w:type="dxa"/>
          </w:tcPr>
          <w:p w:rsidR="00E05AA6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  <w:p w:rsidR="00E05AA6" w:rsidRPr="000B71B7" w:rsidRDefault="00E05AA6" w:rsidP="000B71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5AA6" w:rsidRPr="006E7367" w:rsidTr="006E7367">
        <w:tc>
          <w:tcPr>
            <w:tcW w:w="683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99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800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62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956" w:type="dxa"/>
          </w:tcPr>
          <w:p w:rsidR="00E05AA6" w:rsidRPr="006E7367" w:rsidRDefault="00E05AA6" w:rsidP="006E7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E05AA6" w:rsidRPr="004E096E" w:rsidRDefault="00E05AA6" w:rsidP="001C6E0A">
      <w:pPr>
        <w:rPr>
          <w:sz w:val="24"/>
          <w:szCs w:val="24"/>
          <w:vertAlign w:val="superscript"/>
        </w:rPr>
      </w:pPr>
    </w:p>
    <w:p w:rsidR="00E05AA6" w:rsidRDefault="00E05AA6" w:rsidP="000B71B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ДиректорМБУК ДК </w:t>
      </w:r>
    </w:p>
    <w:p w:rsidR="00E05AA6" w:rsidRDefault="00E05AA6" w:rsidP="000B71B7">
      <w:pPr>
        <w:spacing w:after="0" w:line="240" w:lineRule="auto"/>
        <w:ind w:left="1134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Pr="00687252" w:rsidRDefault="00E05AA6" w:rsidP="00687252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(Ф.И.О.)                                                                      (подпись)  </w:t>
      </w: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  <w:b/>
        </w:rPr>
      </w:pPr>
      <w:r w:rsidRPr="00DD6953">
        <w:rPr>
          <w:rFonts w:ascii="Times New Roman" w:hAnsi="Times New Roman"/>
          <w:b/>
        </w:rPr>
        <w:t xml:space="preserve">    </w:t>
      </w: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8</w:t>
      </w:r>
    </w:p>
    <w:p w:rsidR="00E05AA6" w:rsidRPr="00DD6953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 xml:space="preserve">                                                                                                                        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AA297E">
      <w:pPr>
        <w:spacing w:after="0" w:line="240" w:lineRule="auto"/>
        <w:rPr>
          <w:rFonts w:ascii="Times New Roman" w:hAnsi="Times New Roman"/>
          <w:b/>
        </w:rPr>
      </w:pPr>
    </w:p>
    <w:p w:rsidR="00E05AA6" w:rsidRDefault="00E05AA6" w:rsidP="00AA29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05AA6" w:rsidRDefault="00E05AA6" w:rsidP="00AA29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05AA6" w:rsidRDefault="00E05AA6" w:rsidP="00FA15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 xml:space="preserve">Информация о национальных творческих коллективах </w:t>
      </w:r>
      <w:r>
        <w:rPr>
          <w:rFonts w:ascii="Times New Roman" w:hAnsi="Times New Roman"/>
          <w:b/>
          <w:sz w:val="28"/>
          <w:szCs w:val="28"/>
        </w:rPr>
        <w:t>и коллективах, имеющих в репертуаре национальные творческие произведения разных народов (</w:t>
      </w:r>
      <w:r w:rsidRPr="00B632FA">
        <w:rPr>
          <w:rFonts w:ascii="Times New Roman" w:hAnsi="Times New Roman"/>
          <w:b/>
          <w:i/>
          <w:sz w:val="28"/>
          <w:szCs w:val="28"/>
        </w:rPr>
        <w:t>в Приложение не включать коллективы, в репертуаре которых соде</w:t>
      </w:r>
      <w:r w:rsidRPr="00B632FA">
        <w:rPr>
          <w:rFonts w:ascii="Times New Roman" w:hAnsi="Times New Roman"/>
          <w:b/>
          <w:i/>
          <w:sz w:val="28"/>
          <w:szCs w:val="28"/>
        </w:rPr>
        <w:t>р</w:t>
      </w:r>
      <w:r w:rsidRPr="00B632FA">
        <w:rPr>
          <w:rFonts w:ascii="Times New Roman" w:hAnsi="Times New Roman"/>
          <w:b/>
          <w:i/>
          <w:sz w:val="28"/>
          <w:szCs w:val="28"/>
        </w:rPr>
        <w:t>жатся только русские и казачьи народные произведения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E05AA6" w:rsidRPr="00FA15C8" w:rsidRDefault="00E05AA6" w:rsidP="00FA15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6953">
        <w:rPr>
          <w:rFonts w:ascii="Times New Roman" w:hAnsi="Times New Roman"/>
          <w:b/>
        </w:rPr>
        <w:t>______________</w:t>
      </w:r>
      <w:r>
        <w:rPr>
          <w:rFonts w:ascii="Times New Roman" w:hAnsi="Times New Roman"/>
          <w:b/>
        </w:rPr>
        <w:t xml:space="preserve">_______________________________  </w:t>
      </w:r>
    </w:p>
    <w:p w:rsidR="00E05AA6" w:rsidRPr="00987B03" w:rsidRDefault="00E05AA6" w:rsidP="00987B03">
      <w:pPr>
        <w:spacing w:after="0" w:line="240" w:lineRule="auto"/>
        <w:jc w:val="center"/>
        <w:rPr>
          <w:rFonts w:ascii="Times New Roman" w:hAnsi="Times New Roman"/>
          <w:b/>
        </w:rPr>
      </w:pPr>
      <w:r w:rsidRPr="00895734">
        <w:rPr>
          <w:rFonts w:ascii="Times New Roman" w:hAnsi="Times New Roman"/>
          <w:sz w:val="16"/>
          <w:szCs w:val="16"/>
        </w:rPr>
        <w:t>(наименование муниципального образования)</w:t>
      </w:r>
    </w:p>
    <w:p w:rsidR="00E05AA6" w:rsidRPr="00895734" w:rsidRDefault="00E05AA6" w:rsidP="0089573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05AA6" w:rsidRPr="00DD6953" w:rsidRDefault="00E05AA6" w:rsidP="00AA29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05AA6" w:rsidRPr="00DB3B93" w:rsidRDefault="00E05AA6" w:rsidP="00AA297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B3B93">
        <w:rPr>
          <w:rFonts w:ascii="Times New Roman" w:hAnsi="Times New Roman"/>
          <w:b/>
          <w:i/>
          <w:sz w:val="28"/>
          <w:szCs w:val="28"/>
        </w:rPr>
        <w:t>Вложить в систему «Мониторинг. Культура», в Приложение № 8, в опцию «Вложения» 3 фото</w:t>
      </w:r>
      <w:r w:rsidRPr="00DB3B93">
        <w:rPr>
          <w:rFonts w:ascii="Times New Roman" w:hAnsi="Times New Roman"/>
          <w:b/>
          <w:i/>
        </w:rPr>
        <w:t xml:space="preserve"> </w:t>
      </w:r>
      <w:r w:rsidRPr="00DB3B93">
        <w:rPr>
          <w:rFonts w:ascii="Times New Roman" w:hAnsi="Times New Roman"/>
          <w:b/>
          <w:i/>
          <w:sz w:val="28"/>
          <w:szCs w:val="28"/>
        </w:rPr>
        <w:t>уголков наци</w:t>
      </w:r>
      <w:r w:rsidRPr="00DB3B93">
        <w:rPr>
          <w:rFonts w:ascii="Times New Roman" w:hAnsi="Times New Roman"/>
          <w:b/>
          <w:i/>
          <w:sz w:val="28"/>
          <w:szCs w:val="28"/>
        </w:rPr>
        <w:t>о</w:t>
      </w:r>
      <w:r w:rsidRPr="00DB3B93">
        <w:rPr>
          <w:rFonts w:ascii="Times New Roman" w:hAnsi="Times New Roman"/>
          <w:b/>
          <w:i/>
          <w:sz w:val="28"/>
          <w:szCs w:val="28"/>
        </w:rPr>
        <w:t>нального быта и выставочных экспозиций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943FE">
        <w:rPr>
          <w:rFonts w:ascii="Times New Roman" w:hAnsi="Times New Roman"/>
          <w:b/>
          <w:i/>
          <w:sz w:val="28"/>
          <w:szCs w:val="28"/>
        </w:rPr>
        <w:t>с указанием национальной принадлежности.</w:t>
      </w:r>
    </w:p>
    <w:p w:rsidR="00E05AA6" w:rsidRDefault="00E05AA6" w:rsidP="00AA297E">
      <w:pPr>
        <w:spacing w:after="0" w:line="240" w:lineRule="auto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735" w:type="dxa"/>
        <w:tblInd w:w="-318" w:type="dxa"/>
        <w:tblLayout w:type="fixed"/>
        <w:tblLook w:val="00A0"/>
      </w:tblPr>
      <w:tblGrid>
        <w:gridCol w:w="527"/>
        <w:gridCol w:w="1841"/>
        <w:gridCol w:w="2027"/>
        <w:gridCol w:w="1916"/>
        <w:gridCol w:w="1912"/>
        <w:gridCol w:w="1984"/>
        <w:gridCol w:w="1701"/>
        <w:gridCol w:w="1701"/>
        <w:gridCol w:w="2126"/>
      </w:tblGrid>
      <w:tr w:rsidR="00E05AA6" w:rsidRPr="006E7367" w:rsidTr="00DF0C3D">
        <w:trPr>
          <w:trHeight w:val="1356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самодеятельн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го коллектива,</w:t>
            </w:r>
          </w:p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жанр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Юридическая принадлежность</w:t>
            </w:r>
          </w:p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(базовое учре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ж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дение)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Национальность </w:t>
            </w:r>
          </w:p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самодеятельн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го коллектива</w:t>
            </w:r>
          </w:p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Используемый национальный репертуар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Ф.И.О. и ко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тактные данные руководителя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0943F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 xml:space="preserve">Возрастная категория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A6" w:rsidRPr="006E7367" w:rsidRDefault="00E05AA6" w:rsidP="00737FD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Перечень наци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нальных инстр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у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ментов (при нал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чии)</w:t>
            </w:r>
          </w:p>
        </w:tc>
      </w:tr>
      <w:tr w:rsidR="00E05AA6" w:rsidRPr="006E7367" w:rsidTr="00DF0C3D">
        <w:trPr>
          <w:trHeight w:val="177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0943FE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0943FE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0943FE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A6" w:rsidRDefault="00E05AA6" w:rsidP="00987B03">
            <w:pPr>
              <w:pStyle w:val="ListParagraph"/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E05AA6" w:rsidRPr="006E7367" w:rsidTr="00DF0C3D">
        <w:trPr>
          <w:trHeight w:val="486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05AA6" w:rsidRPr="006E7367" w:rsidTr="00DF0C3D">
        <w:trPr>
          <w:trHeight w:val="501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05AA6" w:rsidRPr="006E7367" w:rsidRDefault="00E05AA6" w:rsidP="00344C3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05AA6" w:rsidRDefault="00E05AA6" w:rsidP="00987B03">
      <w:pPr>
        <w:spacing w:after="0" w:line="240" w:lineRule="auto"/>
        <w:rPr>
          <w:rFonts w:ascii="Times New Roman" w:hAnsi="Times New Roman"/>
        </w:rPr>
      </w:pPr>
    </w:p>
    <w:p w:rsidR="00E05AA6" w:rsidRDefault="00E05AA6" w:rsidP="00AA297E">
      <w:pPr>
        <w:spacing w:after="0" w:line="240" w:lineRule="auto"/>
        <w:rPr>
          <w:rFonts w:ascii="Times New Roman" w:hAnsi="Times New Roman"/>
        </w:rPr>
      </w:pPr>
    </w:p>
    <w:p w:rsidR="00E05AA6" w:rsidRPr="00CD210A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Руководитель органа </w:t>
      </w:r>
    </w:p>
    <w:p w:rsidR="00E05AA6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управления культурой </w:t>
      </w:r>
    </w:p>
    <w:p w:rsidR="00E05AA6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        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987B03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(Ф.И.О.)                                                                      (подпись)  </w:t>
      </w:r>
    </w:p>
    <w:p w:rsidR="00E05AA6" w:rsidRDefault="00E05AA6" w:rsidP="00DD6953">
      <w:pPr>
        <w:jc w:val="right"/>
        <w:rPr>
          <w:rFonts w:ascii="Times New Roman" w:hAnsi="Times New Roman"/>
        </w:rPr>
      </w:pP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113F42">
      <w:pPr>
        <w:tabs>
          <w:tab w:val="left" w:pos="12825"/>
          <w:tab w:val="right" w:pos="1457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E05AA6" w:rsidRDefault="00E05AA6" w:rsidP="00113F42">
      <w:pPr>
        <w:tabs>
          <w:tab w:val="left" w:pos="12825"/>
          <w:tab w:val="right" w:pos="14570"/>
        </w:tabs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tabs>
          <w:tab w:val="left" w:pos="12825"/>
          <w:tab w:val="right" w:pos="14570"/>
        </w:tabs>
        <w:spacing w:after="0" w:line="240" w:lineRule="auto"/>
        <w:rPr>
          <w:rFonts w:ascii="Times New Roman" w:hAnsi="Times New Roman"/>
        </w:rPr>
      </w:pPr>
    </w:p>
    <w:p w:rsidR="00E05AA6" w:rsidRPr="00DD6953" w:rsidRDefault="00E05AA6" w:rsidP="00113F42">
      <w:pPr>
        <w:tabs>
          <w:tab w:val="left" w:pos="12825"/>
          <w:tab w:val="right" w:pos="1457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9</w:t>
      </w:r>
    </w:p>
    <w:p w:rsidR="00E05AA6" w:rsidRPr="00DD6953" w:rsidRDefault="00E05AA6" w:rsidP="00AA297E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 xml:space="preserve">                                                                                                             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AA297E">
      <w:pPr>
        <w:spacing w:after="0" w:line="240" w:lineRule="auto"/>
        <w:rPr>
          <w:rFonts w:ascii="Times New Roman" w:hAnsi="Times New Roman"/>
        </w:rPr>
      </w:pP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 xml:space="preserve">Информация об участии творческих коллективов клубных учреждений всех ведомств </w:t>
      </w: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15C8">
        <w:rPr>
          <w:rFonts w:ascii="Times New Roman" w:hAnsi="Times New Roman"/>
          <w:b/>
          <w:sz w:val="28"/>
          <w:szCs w:val="28"/>
        </w:rPr>
        <w:t>_______________________________________________________ Ростовской области</w:t>
      </w:r>
    </w:p>
    <w:p w:rsidR="00E05AA6" w:rsidRPr="00FA15C8" w:rsidRDefault="00E05AA6" w:rsidP="00987B03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FA15C8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(наименование муниципального образования)</w:t>
      </w:r>
    </w:p>
    <w:p w:rsidR="00E05AA6" w:rsidRPr="006B5FA4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A15C8">
        <w:rPr>
          <w:rFonts w:ascii="Times New Roman" w:hAnsi="Times New Roman"/>
          <w:b/>
          <w:sz w:val="28"/>
          <w:szCs w:val="28"/>
        </w:rPr>
        <w:t>в областных, межрегиональных, всероссийских, международных фестивалях, смотрах, конкурсах в 201</w:t>
      </w:r>
      <w:r>
        <w:rPr>
          <w:rFonts w:ascii="Times New Roman" w:hAnsi="Times New Roman"/>
          <w:b/>
          <w:sz w:val="28"/>
          <w:szCs w:val="28"/>
        </w:rPr>
        <w:t>8</w:t>
      </w:r>
      <w:r w:rsidRPr="00FA15C8">
        <w:rPr>
          <w:rFonts w:ascii="Times New Roman" w:hAnsi="Times New Roman"/>
          <w:b/>
          <w:sz w:val="28"/>
          <w:szCs w:val="28"/>
        </w:rPr>
        <w:t xml:space="preserve"> году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(кроме интернет-</w:t>
      </w:r>
      <w:r w:rsidRPr="006B5FA4">
        <w:rPr>
          <w:rFonts w:ascii="Times New Roman" w:hAnsi="Times New Roman"/>
          <w:b/>
          <w:sz w:val="28"/>
          <w:szCs w:val="28"/>
          <w:u w:val="single"/>
        </w:rPr>
        <w:t>конкурсов)</w:t>
      </w:r>
    </w:p>
    <w:p w:rsidR="00E05AA6" w:rsidRPr="006B5FA4" w:rsidRDefault="00E05AA6" w:rsidP="00987B03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43"/>
        <w:gridCol w:w="1701"/>
        <w:gridCol w:w="1843"/>
        <w:gridCol w:w="1843"/>
        <w:gridCol w:w="1701"/>
        <w:gridCol w:w="1842"/>
        <w:gridCol w:w="1843"/>
        <w:gridCol w:w="1701"/>
        <w:gridCol w:w="1134"/>
      </w:tblGrid>
      <w:tr w:rsidR="00E05AA6" w:rsidRPr="006E7367" w:rsidTr="006B647D">
        <w:tc>
          <w:tcPr>
            <w:tcW w:w="567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E05AA6" w:rsidRPr="006E7367" w:rsidRDefault="00E05AA6" w:rsidP="006A36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Наименование коллектива, его принадле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ж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и место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 xml:space="preserve">Областные 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(наименование, организаторы)</w:t>
            </w:r>
          </w:p>
        </w:tc>
        <w:tc>
          <w:tcPr>
            <w:tcW w:w="1843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Межреги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нальные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 xml:space="preserve"> (н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а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именование, организаторы)</w:t>
            </w:r>
          </w:p>
        </w:tc>
        <w:tc>
          <w:tcPr>
            <w:tcW w:w="1701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Всеросси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 xml:space="preserve">ские 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(наим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нование, 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р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ганизаторы)</w:t>
            </w:r>
          </w:p>
        </w:tc>
        <w:tc>
          <w:tcPr>
            <w:tcW w:w="1842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Междунаро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 xml:space="preserve"> (наимен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вание, орган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заторы)</w:t>
            </w:r>
          </w:p>
        </w:tc>
        <w:tc>
          <w:tcPr>
            <w:tcW w:w="1843" w:type="dxa"/>
          </w:tcPr>
          <w:p w:rsidR="00E05AA6" w:rsidRPr="006E7367" w:rsidRDefault="00E05AA6" w:rsidP="006B64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Междунаро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ные, Всеро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сийские, Межреги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 xml:space="preserve">нальные 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с участием в числе орган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заторов ОДНТ</w:t>
            </w:r>
          </w:p>
        </w:tc>
        <w:tc>
          <w:tcPr>
            <w:tcW w:w="1701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участия</w:t>
            </w:r>
          </w:p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(диплом, бл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а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годарность)</w:t>
            </w:r>
          </w:p>
        </w:tc>
        <w:tc>
          <w:tcPr>
            <w:tcW w:w="1134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Исто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ч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ник ф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нанс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и</w:t>
            </w:r>
            <w:r w:rsidRPr="006E7367">
              <w:rPr>
                <w:rFonts w:ascii="Times New Roman" w:hAnsi="Times New Roman"/>
                <w:sz w:val="24"/>
                <w:szCs w:val="24"/>
              </w:rPr>
              <w:t>рования</w:t>
            </w:r>
          </w:p>
        </w:tc>
      </w:tr>
      <w:tr w:rsidR="00E05AA6" w:rsidRPr="006E7367" w:rsidTr="006B647D">
        <w:trPr>
          <w:trHeight w:val="171"/>
        </w:trPr>
        <w:tc>
          <w:tcPr>
            <w:tcW w:w="567" w:type="dxa"/>
          </w:tcPr>
          <w:p w:rsidR="00E05AA6" w:rsidRDefault="00E05AA6" w:rsidP="006A363B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05AA6" w:rsidRDefault="00E05AA6" w:rsidP="0019613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E05AA6" w:rsidRPr="006E7367" w:rsidTr="006B647D">
        <w:tc>
          <w:tcPr>
            <w:tcW w:w="567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</w:tr>
      <w:tr w:rsidR="00E05AA6" w:rsidRPr="006E7367" w:rsidTr="006B647D">
        <w:tc>
          <w:tcPr>
            <w:tcW w:w="567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</w:tr>
      <w:tr w:rsidR="00E05AA6" w:rsidRPr="006E7367" w:rsidTr="006B647D">
        <w:tc>
          <w:tcPr>
            <w:tcW w:w="567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05AA6" w:rsidRPr="006E7367" w:rsidRDefault="00E05AA6" w:rsidP="00196132">
            <w:pPr>
              <w:rPr>
                <w:rFonts w:ascii="Times New Roman" w:hAnsi="Times New Roman"/>
              </w:rPr>
            </w:pPr>
          </w:p>
        </w:tc>
      </w:tr>
    </w:tbl>
    <w:p w:rsidR="00E05AA6" w:rsidRPr="00DD6953" w:rsidRDefault="00E05AA6" w:rsidP="00AA297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05AA6" w:rsidRPr="00DD6953" w:rsidRDefault="00E05AA6" w:rsidP="00AA297E">
      <w:pPr>
        <w:spacing w:after="0" w:line="240" w:lineRule="auto"/>
        <w:rPr>
          <w:rFonts w:ascii="Times New Roman" w:hAnsi="Times New Roman"/>
        </w:rPr>
      </w:pPr>
      <w:r w:rsidRPr="00DD6953">
        <w:rPr>
          <w:rFonts w:ascii="Times New Roman" w:hAnsi="Times New Roman"/>
        </w:rPr>
        <w:t xml:space="preserve"> </w:t>
      </w:r>
    </w:p>
    <w:p w:rsidR="00E05AA6" w:rsidRPr="00CD210A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Руководитель органа </w:t>
      </w:r>
    </w:p>
    <w:p w:rsidR="00E05AA6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  <w:r w:rsidRPr="00CD210A">
        <w:rPr>
          <w:rFonts w:ascii="Times New Roman" w:hAnsi="Times New Roman"/>
          <w:sz w:val="24"/>
          <w:szCs w:val="24"/>
        </w:rPr>
        <w:t xml:space="preserve">управления культурой </w:t>
      </w:r>
    </w:p>
    <w:p w:rsidR="00E05AA6" w:rsidRDefault="00E05AA6" w:rsidP="00987B03">
      <w:pPr>
        <w:spacing w:after="0" w:line="240" w:lineRule="auto"/>
        <w:ind w:left="1134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        </w:t>
      </w:r>
      <w:r>
        <w:rPr>
          <w:rFonts w:ascii="Times New Roman" w:hAnsi="Times New Roman"/>
        </w:rPr>
        <w:t>________________________             ________________________</w:t>
      </w:r>
    </w:p>
    <w:p w:rsidR="00E05AA6" w:rsidRPr="00B25CEA" w:rsidRDefault="00E05AA6" w:rsidP="00B25CEA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(Ф.И.О.)                                                                      (подпись)  </w:t>
      </w:r>
    </w:p>
    <w:p w:rsidR="00E05AA6" w:rsidRDefault="00E05AA6" w:rsidP="00895734">
      <w:pPr>
        <w:spacing w:after="0"/>
        <w:rPr>
          <w:rFonts w:ascii="Times New Roman" w:hAnsi="Times New Roman"/>
          <w:sz w:val="16"/>
          <w:szCs w:val="16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10</w:t>
      </w: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A15C8">
        <w:rPr>
          <w:rFonts w:ascii="Times New Roman" w:hAnsi="Times New Roman"/>
          <w:b/>
          <w:color w:val="000000"/>
          <w:sz w:val="28"/>
          <w:szCs w:val="28"/>
        </w:rPr>
        <w:t xml:space="preserve">Информация о работе методического подразделения (отдела, кабинета) </w:t>
      </w:r>
    </w:p>
    <w:p w:rsidR="00E05AA6" w:rsidRPr="00DA1C18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A15C8">
        <w:rPr>
          <w:rFonts w:ascii="Times New Roman" w:hAnsi="Times New Roman"/>
          <w:sz w:val="16"/>
          <w:szCs w:val="16"/>
        </w:rPr>
        <w:t>(наименование РДК/ГДК, муниципального образования)</w:t>
      </w:r>
    </w:p>
    <w:p w:rsidR="00E05AA6" w:rsidRPr="00B369B0" w:rsidRDefault="00E05AA6" w:rsidP="00B937E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11412">
        <w:rPr>
          <w:rFonts w:ascii="Times New Roman" w:hAnsi="Times New Roman"/>
          <w:b/>
          <w:i/>
          <w:sz w:val="28"/>
          <w:szCs w:val="28"/>
          <w:lang w:eastAsia="ru-RU"/>
        </w:rPr>
        <w:t xml:space="preserve">Информационный отчет </w:t>
      </w:r>
      <w:r w:rsidRPr="00311412">
        <w:rPr>
          <w:rFonts w:ascii="Times New Roman" w:hAnsi="Times New Roman"/>
          <w:b/>
          <w:i/>
          <w:sz w:val="28"/>
          <w:szCs w:val="28"/>
        </w:rPr>
        <w:t>предоставляется только в электронном виде. К отчету в электронном виде прил</w:t>
      </w:r>
      <w:r w:rsidRPr="00311412">
        <w:rPr>
          <w:rFonts w:ascii="Times New Roman" w:hAnsi="Times New Roman"/>
          <w:b/>
          <w:i/>
          <w:sz w:val="28"/>
          <w:szCs w:val="28"/>
        </w:rPr>
        <w:t>о</w:t>
      </w:r>
      <w:r w:rsidRPr="00311412">
        <w:rPr>
          <w:rFonts w:ascii="Times New Roman" w:hAnsi="Times New Roman"/>
          <w:b/>
          <w:i/>
          <w:sz w:val="28"/>
          <w:szCs w:val="28"/>
        </w:rPr>
        <w:t>жить: план работы методическог</w:t>
      </w:r>
      <w:r>
        <w:rPr>
          <w:rFonts w:ascii="Times New Roman" w:hAnsi="Times New Roman"/>
          <w:b/>
          <w:i/>
          <w:sz w:val="28"/>
          <w:szCs w:val="28"/>
        </w:rPr>
        <w:t>о подразделения РДК, ГДК на 2019</w:t>
      </w:r>
      <w:r w:rsidRPr="00311412">
        <w:rPr>
          <w:rFonts w:ascii="Times New Roman" w:hAnsi="Times New Roman"/>
          <w:b/>
          <w:i/>
          <w:sz w:val="28"/>
          <w:szCs w:val="28"/>
        </w:rPr>
        <w:t xml:space="preserve"> год; план работы </w:t>
      </w:r>
      <w:r>
        <w:rPr>
          <w:rFonts w:ascii="Times New Roman" w:hAnsi="Times New Roman"/>
          <w:b/>
          <w:i/>
          <w:sz w:val="28"/>
          <w:szCs w:val="28"/>
        </w:rPr>
        <w:t xml:space="preserve">школы клубного работника на 2019 </w:t>
      </w:r>
      <w:r w:rsidRPr="00311412">
        <w:rPr>
          <w:rFonts w:ascii="Times New Roman" w:hAnsi="Times New Roman"/>
          <w:b/>
          <w:i/>
          <w:sz w:val="28"/>
          <w:szCs w:val="28"/>
        </w:rPr>
        <w:t>год</w:t>
      </w:r>
      <w:r>
        <w:rPr>
          <w:rFonts w:ascii="Times New Roman" w:hAnsi="Times New Roman"/>
          <w:b/>
          <w:i/>
          <w:sz w:val="28"/>
          <w:szCs w:val="28"/>
        </w:rPr>
        <w:t>;</w:t>
      </w:r>
      <w:r w:rsidRPr="00B369B0">
        <w:rPr>
          <w:rFonts w:ascii="Times New Roman" w:hAnsi="Times New Roman"/>
          <w:sz w:val="24"/>
          <w:szCs w:val="24"/>
        </w:rPr>
        <w:t xml:space="preserve"> </w:t>
      </w:r>
      <w:r w:rsidRPr="003823AE">
        <w:rPr>
          <w:rFonts w:ascii="Times New Roman" w:hAnsi="Times New Roman"/>
          <w:b/>
          <w:i/>
          <w:sz w:val="28"/>
          <w:szCs w:val="28"/>
        </w:rPr>
        <w:t>предложения по деятельности методического совета методических структ</w:t>
      </w:r>
      <w:r>
        <w:rPr>
          <w:rFonts w:ascii="Times New Roman" w:hAnsi="Times New Roman"/>
          <w:b/>
          <w:i/>
          <w:sz w:val="28"/>
          <w:szCs w:val="28"/>
        </w:rPr>
        <w:t>ур КДУ Ростовской о</w:t>
      </w:r>
      <w:r>
        <w:rPr>
          <w:rFonts w:ascii="Times New Roman" w:hAnsi="Times New Roman"/>
          <w:b/>
          <w:i/>
          <w:sz w:val="28"/>
          <w:szCs w:val="28"/>
        </w:rPr>
        <w:t>б</w:t>
      </w:r>
      <w:r>
        <w:rPr>
          <w:rFonts w:ascii="Times New Roman" w:hAnsi="Times New Roman"/>
          <w:b/>
          <w:i/>
          <w:sz w:val="28"/>
          <w:szCs w:val="28"/>
        </w:rPr>
        <w:t>ласти в 2019</w:t>
      </w:r>
      <w:r w:rsidRPr="003823AE">
        <w:rPr>
          <w:rFonts w:ascii="Times New Roman" w:hAnsi="Times New Roman"/>
          <w:b/>
          <w:i/>
          <w:sz w:val="28"/>
          <w:szCs w:val="28"/>
        </w:rPr>
        <w:t xml:space="preserve"> году (тема, форма мероприятия, срок проведения).</w:t>
      </w:r>
    </w:p>
    <w:p w:rsidR="00E05AA6" w:rsidRDefault="00E05AA6" w:rsidP="00987B03">
      <w:pPr>
        <w:spacing w:after="0" w:line="240" w:lineRule="auto"/>
        <w:ind w:hanging="28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</w:p>
    <w:p w:rsidR="00E05AA6" w:rsidRPr="006B2570" w:rsidRDefault="00E05AA6" w:rsidP="00987B03">
      <w:pPr>
        <w:spacing w:after="0" w:line="240" w:lineRule="auto"/>
        <w:ind w:hanging="284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Pr="006B2570">
        <w:rPr>
          <w:rFonts w:ascii="Times New Roman" w:hAnsi="Times New Roman"/>
          <w:b/>
          <w:color w:val="000000"/>
          <w:sz w:val="24"/>
          <w:szCs w:val="24"/>
        </w:rPr>
        <w:t>Информационный отчет:</w:t>
      </w:r>
    </w:p>
    <w:p w:rsidR="00E05AA6" w:rsidRPr="006B2570" w:rsidRDefault="00E05AA6" w:rsidP="0098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570">
        <w:rPr>
          <w:rFonts w:ascii="Times New Roman" w:hAnsi="Times New Roman"/>
          <w:sz w:val="24"/>
          <w:szCs w:val="24"/>
        </w:rPr>
        <w:t>- наименование структурного подразделения и юридического лица,  в соответствии с Уставом</w:t>
      </w:r>
      <w:r w:rsidRPr="00CF31B8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штатным расписанием)</w:t>
      </w:r>
      <w:r w:rsidRPr="006B2570">
        <w:rPr>
          <w:rFonts w:ascii="Times New Roman" w:hAnsi="Times New Roman"/>
          <w:sz w:val="24"/>
          <w:szCs w:val="24"/>
        </w:rPr>
        <w:t>;</w:t>
      </w:r>
    </w:p>
    <w:p w:rsidR="00E05AA6" w:rsidRPr="006B2570" w:rsidRDefault="00E05AA6" w:rsidP="0098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570">
        <w:rPr>
          <w:rFonts w:ascii="Times New Roman" w:hAnsi="Times New Roman"/>
          <w:sz w:val="24"/>
          <w:szCs w:val="24"/>
        </w:rPr>
        <w:t>- анализ работы ме</w:t>
      </w:r>
      <w:r>
        <w:rPr>
          <w:rFonts w:ascii="Times New Roman" w:hAnsi="Times New Roman"/>
          <w:sz w:val="24"/>
          <w:szCs w:val="24"/>
        </w:rPr>
        <w:t>тодического подразделения с указанием инновационных форм и методов работы в 2018 году;</w:t>
      </w:r>
    </w:p>
    <w:p w:rsidR="00E05AA6" w:rsidRPr="006B2570" w:rsidRDefault="00E05AA6" w:rsidP="0098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570">
        <w:rPr>
          <w:rFonts w:ascii="Times New Roman" w:hAnsi="Times New Roman"/>
          <w:sz w:val="24"/>
          <w:szCs w:val="24"/>
        </w:rPr>
        <w:t>- участие в методических мероприятиях, проводимых в рамках зональной группы;</w:t>
      </w:r>
    </w:p>
    <w:p w:rsidR="00E05AA6" w:rsidRDefault="00E05AA6" w:rsidP="00987B03">
      <w:pPr>
        <w:spacing w:after="0" w:line="240" w:lineRule="auto"/>
        <w:ind w:firstLine="142"/>
        <w:jc w:val="both"/>
        <w:rPr>
          <w:rFonts w:ascii="Times New Roman" w:hAnsi="Times New Roman"/>
          <w:i/>
          <w:sz w:val="24"/>
          <w:szCs w:val="24"/>
        </w:rPr>
      </w:pPr>
    </w:p>
    <w:p w:rsidR="00E05AA6" w:rsidRDefault="00E05AA6" w:rsidP="00987B03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6B2570">
        <w:rPr>
          <w:rFonts w:ascii="Times New Roman" w:hAnsi="Times New Roman"/>
          <w:b/>
          <w:sz w:val="24"/>
          <w:szCs w:val="24"/>
        </w:rPr>
        <w:t xml:space="preserve">Таблица 1. </w:t>
      </w:r>
      <w:r>
        <w:rPr>
          <w:rFonts w:ascii="Times New Roman" w:hAnsi="Times New Roman"/>
          <w:b/>
          <w:sz w:val="24"/>
          <w:szCs w:val="24"/>
        </w:rPr>
        <w:t>Обеспечение методической службы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850"/>
        <w:gridCol w:w="993"/>
        <w:gridCol w:w="850"/>
        <w:gridCol w:w="992"/>
        <w:gridCol w:w="1276"/>
        <w:gridCol w:w="1134"/>
        <w:gridCol w:w="992"/>
        <w:gridCol w:w="1134"/>
        <w:gridCol w:w="1134"/>
        <w:gridCol w:w="1134"/>
        <w:gridCol w:w="1134"/>
        <w:gridCol w:w="1134"/>
        <w:gridCol w:w="962"/>
        <w:gridCol w:w="1165"/>
      </w:tblGrid>
      <w:tr w:rsidR="00E05AA6" w:rsidRPr="006E7367" w:rsidTr="00344C3B">
        <w:tc>
          <w:tcPr>
            <w:tcW w:w="710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850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штат. един.</w:t>
            </w:r>
          </w:p>
        </w:tc>
        <w:tc>
          <w:tcPr>
            <w:tcW w:w="1843" w:type="dxa"/>
            <w:gridSpan w:val="2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 xml:space="preserve">Кол-во </w:t>
            </w:r>
          </w:p>
        </w:tc>
        <w:tc>
          <w:tcPr>
            <w:tcW w:w="992" w:type="dxa"/>
            <w:vMerge w:val="restart"/>
          </w:tcPr>
          <w:p w:rsidR="00E05AA6" w:rsidRPr="004F71AD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вакан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сий</w:t>
            </w:r>
          </w:p>
        </w:tc>
        <w:tc>
          <w:tcPr>
            <w:tcW w:w="4536" w:type="dxa"/>
            <w:gridSpan w:val="4"/>
          </w:tcPr>
          <w:p w:rsidR="00E05AA6" w:rsidRPr="006E7367" w:rsidRDefault="00E05AA6" w:rsidP="00FA1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Оснащение методического кабинета</w:t>
            </w:r>
          </w:p>
        </w:tc>
        <w:tc>
          <w:tcPr>
            <w:tcW w:w="6663" w:type="dxa"/>
            <w:gridSpan w:val="6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Оснащение орг. техникой</w:t>
            </w:r>
          </w:p>
        </w:tc>
      </w:tr>
      <w:tr w:rsidR="00E05AA6" w:rsidRPr="006E7367" w:rsidTr="00344C3B">
        <w:trPr>
          <w:trHeight w:val="299"/>
        </w:trPr>
        <w:tc>
          <w:tcPr>
            <w:tcW w:w="71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Наличие отдельного помещения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Оснащен спец. м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белью</w:t>
            </w:r>
          </w:p>
        </w:tc>
        <w:tc>
          <w:tcPr>
            <w:tcW w:w="2126" w:type="dxa"/>
            <w:gridSpan w:val="2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Оборудование  раб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чего места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ПК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принтеров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ксероксов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сканеров</w:t>
            </w:r>
          </w:p>
        </w:tc>
        <w:tc>
          <w:tcPr>
            <w:tcW w:w="962" w:type="dxa"/>
            <w:vMerge w:val="restart"/>
          </w:tcPr>
          <w:p w:rsidR="00E05AA6" w:rsidRPr="006E7367" w:rsidRDefault="00E05AA6" w:rsidP="00344C3B">
            <w:pPr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МФУ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Доступ в Интернет</w:t>
            </w:r>
          </w:p>
        </w:tc>
      </w:tr>
      <w:tr w:rsidR="00E05AA6" w:rsidRPr="006E7367" w:rsidTr="004F71AD">
        <w:trPr>
          <w:trHeight w:val="421"/>
        </w:trPr>
        <w:tc>
          <w:tcPr>
            <w:tcW w:w="71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Руков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дителей метод. подраз-делений</w:t>
            </w:r>
          </w:p>
        </w:tc>
        <w:tc>
          <w:tcPr>
            <w:tcW w:w="850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Мето-дистов</w:t>
            </w:r>
          </w:p>
        </w:tc>
        <w:tc>
          <w:tcPr>
            <w:tcW w:w="992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E05AA6" w:rsidRPr="006E7367" w:rsidRDefault="00E05AA6" w:rsidP="00344C3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4F71AD">
        <w:trPr>
          <w:trHeight w:val="625"/>
        </w:trPr>
        <w:tc>
          <w:tcPr>
            <w:tcW w:w="71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удовл.</w:t>
            </w: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неудовл.</w:t>
            </w: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4F71AD">
        <w:trPr>
          <w:trHeight w:val="273"/>
        </w:trPr>
        <w:tc>
          <w:tcPr>
            <w:tcW w:w="710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5AA6" w:rsidRPr="004F71AD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E05AA6" w:rsidRPr="00877CCF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E05AA6" w:rsidRPr="00877CCF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2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5" w:type="dxa"/>
          </w:tcPr>
          <w:p w:rsidR="00E05AA6" w:rsidRPr="00F20CF2" w:rsidRDefault="00E05AA6" w:rsidP="00987B0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AA6" w:rsidRPr="006E7367" w:rsidTr="004F71AD">
        <w:trPr>
          <w:trHeight w:val="262"/>
        </w:trPr>
        <w:tc>
          <w:tcPr>
            <w:tcW w:w="710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05AA6" w:rsidRPr="006E7367" w:rsidRDefault="00E05AA6" w:rsidP="00344C3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992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62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65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05AA6" w:rsidRDefault="00E05AA6" w:rsidP="00987B0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05AA6" w:rsidRPr="00417513" w:rsidRDefault="00E05AA6" w:rsidP="00AC4F56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17513">
        <w:rPr>
          <w:rFonts w:ascii="Times New Roman" w:hAnsi="Times New Roman"/>
          <w:b/>
          <w:sz w:val="28"/>
          <w:szCs w:val="28"/>
          <w:u w:val="single"/>
        </w:rPr>
        <w:t xml:space="preserve">Вложить фото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выставки </w:t>
      </w:r>
      <w:r w:rsidRPr="00417513">
        <w:rPr>
          <w:rFonts w:ascii="Times New Roman" w:hAnsi="Times New Roman"/>
          <w:b/>
          <w:sz w:val="28"/>
          <w:szCs w:val="28"/>
          <w:u w:val="single"/>
        </w:rPr>
        <w:t>мето</w:t>
      </w:r>
      <w:r>
        <w:rPr>
          <w:rFonts w:ascii="Times New Roman" w:hAnsi="Times New Roman"/>
          <w:b/>
          <w:sz w:val="28"/>
          <w:szCs w:val="28"/>
          <w:u w:val="single"/>
        </w:rPr>
        <w:t>д. материалов в эл. виде (не более 3</w:t>
      </w:r>
      <w:r w:rsidRPr="00417513">
        <w:rPr>
          <w:rFonts w:ascii="Times New Roman" w:hAnsi="Times New Roman"/>
          <w:b/>
          <w:sz w:val="28"/>
          <w:szCs w:val="28"/>
          <w:u w:val="single"/>
        </w:rPr>
        <w:t>-х) в систему «Мониторинг. Культура» в Прил</w:t>
      </w:r>
      <w:r w:rsidRPr="00417513">
        <w:rPr>
          <w:rFonts w:ascii="Times New Roman" w:hAnsi="Times New Roman"/>
          <w:b/>
          <w:sz w:val="28"/>
          <w:szCs w:val="28"/>
          <w:u w:val="single"/>
        </w:rPr>
        <w:t>о</w:t>
      </w:r>
      <w:r w:rsidRPr="00417513">
        <w:rPr>
          <w:rFonts w:ascii="Times New Roman" w:hAnsi="Times New Roman"/>
          <w:b/>
          <w:sz w:val="28"/>
          <w:szCs w:val="28"/>
          <w:u w:val="single"/>
        </w:rPr>
        <w:t>жение 10.</w:t>
      </w:r>
    </w:p>
    <w:p w:rsidR="00E05AA6" w:rsidRDefault="00E05AA6" w:rsidP="00AC4F5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 юридического лица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______________________          ___________________________             </w:t>
      </w:r>
    </w:p>
    <w:p w:rsidR="00E05AA6" w:rsidRPr="0096675B" w:rsidRDefault="00E05AA6" w:rsidP="00AC4F56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</w:t>
      </w: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</w:t>
      </w:r>
      <w:r w:rsidRPr="0096675B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>(ФИО)</w:t>
      </w:r>
    </w:p>
    <w:p w:rsidR="00E05AA6" w:rsidRDefault="00E05AA6" w:rsidP="00AC4F5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структурного подразделения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        ___________________________</w:t>
      </w:r>
    </w:p>
    <w:p w:rsidR="00E05AA6" w:rsidRPr="00B811C8" w:rsidRDefault="00E05AA6" w:rsidP="00AC4F56">
      <w:pPr>
        <w:spacing w:after="0"/>
        <w:rPr>
          <w:rFonts w:ascii="Times New Roman" w:hAnsi="Times New Roman"/>
          <w:sz w:val="20"/>
          <w:szCs w:val="20"/>
        </w:rPr>
      </w:pP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 xml:space="preserve"> (ФИО)</w:t>
      </w: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B811C8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</w:t>
      </w:r>
      <w:r w:rsidRPr="004F0A4F">
        <w:rPr>
          <w:rFonts w:ascii="Times New Roman" w:hAnsi="Times New Roman"/>
        </w:rPr>
        <w:t>10</w:t>
      </w:r>
      <w:r w:rsidRPr="00F20CF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</w:t>
      </w: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перечню предоставляемых документов за 2018 год</w:t>
      </w: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05AA6" w:rsidRPr="004F0A4F" w:rsidRDefault="00E05AA6" w:rsidP="00987B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Информация о работе методического подразделения (отдела, кабинета) </w:t>
      </w:r>
    </w:p>
    <w:p w:rsidR="00E05AA6" w:rsidRPr="00DA1C18" w:rsidRDefault="00E05AA6" w:rsidP="00987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E05AA6" w:rsidRPr="00FA15C8" w:rsidRDefault="00E05AA6" w:rsidP="00987B0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A15C8">
        <w:rPr>
          <w:rFonts w:ascii="Times New Roman" w:hAnsi="Times New Roman"/>
          <w:sz w:val="16"/>
          <w:szCs w:val="16"/>
        </w:rPr>
        <w:t>(наименование РДК/ГДК, муниципального образования)</w:t>
      </w:r>
    </w:p>
    <w:p w:rsidR="00E05AA6" w:rsidRPr="006B2570" w:rsidRDefault="00E05AA6" w:rsidP="00987B0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2570">
        <w:rPr>
          <w:rFonts w:ascii="Times New Roman" w:hAnsi="Times New Roman"/>
          <w:b/>
          <w:sz w:val="24"/>
          <w:szCs w:val="24"/>
        </w:rPr>
        <w:t xml:space="preserve">Таблица 2. Информация  о  проведении мероприятий по повышению профессионального уровня руководителей и специалистов культурно-досуговых учреждений </w:t>
      </w:r>
      <w:r>
        <w:rPr>
          <w:rFonts w:ascii="Times New Roman" w:hAnsi="Times New Roman"/>
          <w:b/>
          <w:sz w:val="24"/>
          <w:szCs w:val="24"/>
        </w:rPr>
        <w:t>в 2018 году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9"/>
        <w:gridCol w:w="3259"/>
        <w:gridCol w:w="1134"/>
        <w:gridCol w:w="3402"/>
        <w:gridCol w:w="1701"/>
        <w:gridCol w:w="1701"/>
        <w:gridCol w:w="3686"/>
      </w:tblGrid>
      <w:tr w:rsidR="00E05AA6" w:rsidRPr="006E7367" w:rsidTr="00344C3B">
        <w:trPr>
          <w:trHeight w:val="754"/>
        </w:trPr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№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Форма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Кол-во в год</w:t>
            </w: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тема мероприятий</w:t>
            </w: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программа м</w:t>
            </w:r>
            <w:r w:rsidRPr="006E7367">
              <w:rPr>
                <w:rFonts w:ascii="Times New Roman" w:hAnsi="Times New Roman"/>
              </w:rPr>
              <w:t>е</w:t>
            </w:r>
            <w:r w:rsidRPr="006E7367">
              <w:rPr>
                <w:rFonts w:ascii="Times New Roman" w:hAnsi="Times New Roman"/>
              </w:rPr>
              <w:t>роприятия</w:t>
            </w: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категория сл</w:t>
            </w:r>
            <w:r w:rsidRPr="006E7367">
              <w:rPr>
                <w:rFonts w:ascii="Times New Roman" w:hAnsi="Times New Roman"/>
              </w:rPr>
              <w:t>у</w:t>
            </w:r>
            <w:r w:rsidRPr="006E7367">
              <w:rPr>
                <w:rFonts w:ascii="Times New Roman" w:hAnsi="Times New Roman"/>
              </w:rPr>
              <w:t>шателей</w:t>
            </w:r>
          </w:p>
        </w:tc>
        <w:tc>
          <w:tcPr>
            <w:tcW w:w="3686" w:type="dxa"/>
          </w:tcPr>
          <w:p w:rsidR="00E05AA6" w:rsidRDefault="00E05AA6" w:rsidP="00987B03">
            <w:pPr>
              <w:spacing w:after="0" w:line="240" w:lineRule="auto"/>
              <w:ind w:left="-839" w:firstLine="839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количество</w:t>
            </w:r>
          </w:p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слушателей</w:t>
            </w:r>
          </w:p>
        </w:tc>
      </w:tr>
      <w:tr w:rsidR="00E05AA6" w:rsidRPr="006E7367" w:rsidTr="00344C3B">
        <w:trPr>
          <w:trHeight w:val="181"/>
        </w:trPr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1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Аналитический час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2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Деловая игра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3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Конференция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4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Круглый стол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5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6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Показательное учебно-методическое мероприятие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7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Семинар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8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Совещание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9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Творческая лаборатория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10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Тренинг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lang w:val="en-US"/>
              </w:rPr>
              <w:t>11</w:t>
            </w:r>
            <w:r w:rsidRPr="006E7367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Другие (указать форму)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05AA6" w:rsidRPr="006E7367" w:rsidTr="00344C3B">
        <w:tc>
          <w:tcPr>
            <w:tcW w:w="56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ИТОГО</w:t>
            </w:r>
          </w:p>
        </w:tc>
        <w:tc>
          <w:tcPr>
            <w:tcW w:w="1134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</w:tcPr>
          <w:p w:rsidR="00E05AA6" w:rsidRPr="006E7367" w:rsidRDefault="00E05AA6" w:rsidP="00987B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E05AA6" w:rsidRDefault="00E05AA6" w:rsidP="00987B0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05AA6" w:rsidRDefault="00E05AA6" w:rsidP="00987B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675B">
        <w:rPr>
          <w:rFonts w:ascii="Times New Roman" w:hAnsi="Times New Roman"/>
          <w:b/>
          <w:sz w:val="24"/>
          <w:szCs w:val="24"/>
        </w:rPr>
        <w:t>Количество консультаций в год - __________</w:t>
      </w:r>
    </w:p>
    <w:p w:rsidR="00E05AA6" w:rsidRDefault="00E05AA6" w:rsidP="00987B0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слушателей (консультаций)</w:t>
      </w:r>
      <w:r w:rsidRPr="0096675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за год - ______________</w:t>
      </w:r>
    </w:p>
    <w:p w:rsidR="00E05AA6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</w:p>
    <w:p w:rsidR="00E05AA6" w:rsidRDefault="00E05AA6" w:rsidP="00987B0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 юридического лица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______________________          ___________________________             </w:t>
      </w:r>
    </w:p>
    <w:p w:rsidR="00E05AA6" w:rsidRPr="00233EB8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</w:t>
      </w:r>
      <w:r w:rsidRPr="0096675B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>(ФИО)</w:t>
      </w:r>
    </w:p>
    <w:p w:rsidR="00E05AA6" w:rsidRDefault="00E05AA6" w:rsidP="00987B0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структурного подразделения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        ___________________________</w:t>
      </w:r>
    </w:p>
    <w:p w:rsidR="00E05AA6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 xml:space="preserve"> (ФИО)</w:t>
      </w:r>
    </w:p>
    <w:p w:rsidR="00E05AA6" w:rsidRDefault="00E05AA6" w:rsidP="008E28CA">
      <w:pPr>
        <w:spacing w:after="0" w:line="240" w:lineRule="auto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B811C8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</w:t>
      </w:r>
      <w:r w:rsidRPr="004F0A4F">
        <w:rPr>
          <w:rFonts w:ascii="Times New Roman" w:hAnsi="Times New Roman"/>
        </w:rPr>
        <w:t>10</w:t>
      </w:r>
      <w:r w:rsidRPr="00F20CF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</w:t>
      </w:r>
    </w:p>
    <w:p w:rsidR="00E05AA6" w:rsidRDefault="00E05AA6" w:rsidP="00987B0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перечню предоставляемых документов за 2018 год</w:t>
      </w:r>
    </w:p>
    <w:p w:rsidR="00E05AA6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</w:p>
    <w:p w:rsidR="00E05AA6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материалы, выпущенные методическим подразделением в 2018 году</w:t>
      </w:r>
    </w:p>
    <w:p w:rsidR="00E05AA6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879"/>
        <w:gridCol w:w="3088"/>
        <w:gridCol w:w="3062"/>
        <w:gridCol w:w="3082"/>
      </w:tblGrid>
      <w:tr w:rsidR="00E05AA6" w:rsidRPr="006E7367" w:rsidTr="006E7367">
        <w:tc>
          <w:tcPr>
            <w:tcW w:w="675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79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Вид методических материалов</w:t>
            </w:r>
            <w:r w:rsidRPr="006E7367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3088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Направление методических материалов</w:t>
            </w:r>
            <w:r w:rsidRPr="006E7367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  <w:tc>
          <w:tcPr>
            <w:tcW w:w="3062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Название методических материалов</w:t>
            </w:r>
          </w:p>
        </w:tc>
        <w:tc>
          <w:tcPr>
            <w:tcW w:w="3082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</w:tr>
      <w:tr w:rsidR="00E05AA6" w:rsidRPr="006E7367" w:rsidTr="006E7367">
        <w:tc>
          <w:tcPr>
            <w:tcW w:w="675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3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9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088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062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082" w:type="dxa"/>
            <w:vAlign w:val="center"/>
          </w:tcPr>
          <w:p w:rsidR="00E05AA6" w:rsidRPr="006E7367" w:rsidRDefault="00E05AA6" w:rsidP="006E736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E05AA6" w:rsidRPr="000338AF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987B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5AA6" w:rsidRDefault="00E05AA6" w:rsidP="00987B0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Наиболее интересные - приложить</w:t>
      </w:r>
    </w:p>
    <w:p w:rsidR="00E05AA6" w:rsidRDefault="00E05AA6" w:rsidP="00987B03">
      <w:pPr>
        <w:spacing w:after="0"/>
        <w:rPr>
          <w:rFonts w:ascii="Times New Roman" w:hAnsi="Times New Roman"/>
          <w:sz w:val="24"/>
          <w:szCs w:val="24"/>
        </w:rPr>
      </w:pPr>
    </w:p>
    <w:p w:rsidR="00E05AA6" w:rsidRDefault="00E05AA6" w:rsidP="00987B0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  юридического лица                         ______________________          ___________________________             </w:t>
      </w:r>
    </w:p>
    <w:p w:rsidR="00E05AA6" w:rsidRPr="00233EB8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</w:t>
      </w:r>
      <w:r w:rsidRPr="0096675B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>(ФИО)</w:t>
      </w:r>
    </w:p>
    <w:p w:rsidR="00E05AA6" w:rsidRDefault="00E05AA6" w:rsidP="00987B0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 структурного подразделения         _______________________        ___________________________</w:t>
      </w:r>
    </w:p>
    <w:p w:rsidR="00E05AA6" w:rsidRDefault="00E05AA6" w:rsidP="00987B03">
      <w:pPr>
        <w:spacing w:after="0"/>
        <w:rPr>
          <w:rFonts w:ascii="Times New Roman" w:hAnsi="Times New Roman"/>
          <w:sz w:val="20"/>
          <w:szCs w:val="20"/>
        </w:rPr>
      </w:pPr>
      <w:r w:rsidRPr="0096675B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</w:t>
      </w:r>
      <w:r w:rsidRPr="0096675B">
        <w:rPr>
          <w:rFonts w:ascii="Times New Roman" w:hAnsi="Times New Roman"/>
          <w:sz w:val="20"/>
          <w:szCs w:val="20"/>
        </w:rPr>
        <w:t xml:space="preserve">(подпись)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</w:t>
      </w:r>
      <w:r w:rsidRPr="0096675B">
        <w:rPr>
          <w:rFonts w:ascii="Times New Roman" w:hAnsi="Times New Roman"/>
          <w:sz w:val="20"/>
          <w:szCs w:val="20"/>
        </w:rPr>
        <w:t xml:space="preserve"> (ФИО)</w:t>
      </w:r>
    </w:p>
    <w:p w:rsidR="00E05AA6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987B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3A5C55">
      <w:pPr>
        <w:spacing w:after="0" w:line="240" w:lineRule="auto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11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FA15C8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</w:t>
      </w:r>
    </w:p>
    <w:p w:rsidR="00E05AA6" w:rsidRPr="00C06DEB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5C8">
        <w:rPr>
          <w:rFonts w:ascii="Times New Roman" w:hAnsi="Times New Roman"/>
          <w:b/>
          <w:sz w:val="28"/>
          <w:szCs w:val="28"/>
        </w:rPr>
        <w:t xml:space="preserve"> о работе передвижных клубных учреждений</w:t>
      </w:r>
      <w:r>
        <w:rPr>
          <w:rFonts w:ascii="Times New Roman" w:hAnsi="Times New Roman"/>
          <w:b/>
          <w:sz w:val="28"/>
          <w:szCs w:val="28"/>
        </w:rPr>
        <w:t>, агиткультбригад</w:t>
      </w:r>
      <w:r w:rsidRPr="00C06DEB">
        <w:rPr>
          <w:rFonts w:ascii="Times New Roman" w:hAnsi="Times New Roman"/>
          <w:b/>
          <w:sz w:val="24"/>
          <w:szCs w:val="24"/>
        </w:rPr>
        <w:t xml:space="preserve"> _________________________________________</w:t>
      </w:r>
    </w:p>
    <w:p w:rsidR="00E05AA6" w:rsidRPr="00C06DEB" w:rsidRDefault="00E05AA6" w:rsidP="00DD695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06DEB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</w:t>
      </w:r>
      <w:r w:rsidRPr="00C06DEB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наименование</w:t>
      </w:r>
      <w:r w:rsidRPr="00C06DEB">
        <w:rPr>
          <w:rFonts w:ascii="Times New Roman" w:hAnsi="Times New Roman"/>
          <w:sz w:val="16"/>
          <w:szCs w:val="16"/>
        </w:rPr>
        <w:t xml:space="preserve"> муниципального образования)</w:t>
      </w:r>
    </w:p>
    <w:p w:rsidR="00E05AA6" w:rsidRPr="008B4645" w:rsidRDefault="00E05AA6" w:rsidP="00DD695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11412">
        <w:rPr>
          <w:rFonts w:ascii="Times New Roman" w:hAnsi="Times New Roman"/>
          <w:b/>
          <w:i/>
          <w:sz w:val="28"/>
          <w:szCs w:val="28"/>
          <w:lang w:eastAsia="ru-RU"/>
        </w:rPr>
        <w:t xml:space="preserve">Информационный отчет </w:t>
      </w:r>
      <w:r w:rsidRPr="00311412">
        <w:rPr>
          <w:rFonts w:ascii="Times New Roman" w:hAnsi="Times New Roman"/>
          <w:b/>
          <w:i/>
          <w:sz w:val="28"/>
          <w:szCs w:val="28"/>
        </w:rPr>
        <w:t>предоставляется только в электронном виде. К отчету в электронном виде приложить</w:t>
      </w:r>
      <w:r>
        <w:rPr>
          <w:rFonts w:ascii="Times New Roman" w:hAnsi="Times New Roman"/>
          <w:b/>
          <w:i/>
          <w:sz w:val="28"/>
          <w:szCs w:val="28"/>
        </w:rPr>
        <w:t xml:space="preserve"> план работы на 2018 год. </w:t>
      </w:r>
      <w:r w:rsidRPr="008B4645">
        <w:rPr>
          <w:rFonts w:ascii="Times New Roman" w:hAnsi="Times New Roman"/>
          <w:b/>
          <w:i/>
          <w:sz w:val="28"/>
          <w:szCs w:val="28"/>
          <w:u w:val="single"/>
        </w:rPr>
        <w:t>В систему «Мониторинг. Культура» вложить фото транспорта в Приложение № 11</w:t>
      </w:r>
      <w:r>
        <w:rPr>
          <w:rFonts w:ascii="Times New Roman" w:hAnsi="Times New Roman"/>
          <w:b/>
          <w:i/>
          <w:sz w:val="28"/>
          <w:szCs w:val="28"/>
          <w:u w:val="single"/>
        </w:rPr>
        <w:t>в опцию «Вложения».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6953">
        <w:rPr>
          <w:rFonts w:ascii="Times New Roman" w:hAnsi="Times New Roman"/>
          <w:b/>
          <w:sz w:val="24"/>
          <w:szCs w:val="24"/>
        </w:rPr>
        <w:t>Информационный отчет: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05AA6" w:rsidRPr="00DD6953" w:rsidRDefault="00E05AA6" w:rsidP="00DD69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>- наименование структурного подразделения и юридического лица, в соответствии с Уставом;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>- анализ работы за 201</w:t>
      </w:r>
      <w:r>
        <w:rPr>
          <w:rFonts w:ascii="Times New Roman" w:hAnsi="Times New Roman"/>
          <w:sz w:val="24"/>
          <w:szCs w:val="24"/>
        </w:rPr>
        <w:t>8</w:t>
      </w:r>
      <w:r w:rsidRPr="00DD6953">
        <w:rPr>
          <w:rFonts w:ascii="Times New Roman" w:hAnsi="Times New Roman"/>
          <w:sz w:val="24"/>
          <w:szCs w:val="24"/>
        </w:rPr>
        <w:t xml:space="preserve"> год: </w:t>
      </w:r>
      <w:r>
        <w:rPr>
          <w:rFonts w:ascii="Times New Roman" w:hAnsi="Times New Roman"/>
          <w:sz w:val="24"/>
          <w:szCs w:val="24"/>
        </w:rPr>
        <w:t>инновационные формы культурно-массовой работы</w:t>
      </w:r>
      <w:r w:rsidRPr="00DD6953">
        <w:rPr>
          <w:rFonts w:ascii="Times New Roman" w:hAnsi="Times New Roman"/>
          <w:sz w:val="24"/>
          <w:szCs w:val="24"/>
        </w:rPr>
        <w:t>, организация деятельности культурно-досуговых формир</w:t>
      </w:r>
      <w:r w:rsidRPr="00DD6953">
        <w:rPr>
          <w:rFonts w:ascii="Times New Roman" w:hAnsi="Times New Roman"/>
          <w:sz w:val="24"/>
          <w:szCs w:val="24"/>
        </w:rPr>
        <w:t>о</w:t>
      </w:r>
      <w:r w:rsidRPr="00DD6953">
        <w:rPr>
          <w:rFonts w:ascii="Times New Roman" w:hAnsi="Times New Roman"/>
          <w:sz w:val="24"/>
          <w:szCs w:val="24"/>
        </w:rPr>
        <w:t>ваний, работа по социально-значимым направлениям;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>- план работы на 201</w:t>
      </w:r>
      <w:r>
        <w:rPr>
          <w:rFonts w:ascii="Times New Roman" w:hAnsi="Times New Roman"/>
          <w:sz w:val="24"/>
          <w:szCs w:val="24"/>
        </w:rPr>
        <w:t>9</w:t>
      </w:r>
      <w:r w:rsidRPr="00DD6953">
        <w:rPr>
          <w:rFonts w:ascii="Times New Roman" w:hAnsi="Times New Roman"/>
          <w:sz w:val="24"/>
          <w:szCs w:val="24"/>
        </w:rPr>
        <w:t xml:space="preserve"> год.</w:t>
      </w:r>
    </w:p>
    <w:p w:rsidR="00E05AA6" w:rsidRPr="00C06DEB" w:rsidRDefault="00E05AA6" w:rsidP="00DD6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6953">
        <w:rPr>
          <w:rFonts w:ascii="Times New Roman" w:hAnsi="Times New Roman"/>
          <w:b/>
          <w:sz w:val="24"/>
          <w:szCs w:val="24"/>
        </w:rPr>
        <w:t>Табли</w:t>
      </w:r>
      <w:r>
        <w:rPr>
          <w:rFonts w:ascii="Times New Roman" w:hAnsi="Times New Roman"/>
          <w:b/>
          <w:sz w:val="24"/>
          <w:szCs w:val="24"/>
        </w:rPr>
        <w:t>ца 1. Техническое состояние ПКУ</w:t>
      </w:r>
    </w:p>
    <w:tbl>
      <w:tblPr>
        <w:tblW w:w="170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709"/>
        <w:gridCol w:w="992"/>
        <w:gridCol w:w="1276"/>
        <w:gridCol w:w="1134"/>
        <w:gridCol w:w="992"/>
        <w:gridCol w:w="1095"/>
        <w:gridCol w:w="890"/>
        <w:gridCol w:w="709"/>
        <w:gridCol w:w="850"/>
        <w:gridCol w:w="992"/>
        <w:gridCol w:w="851"/>
        <w:gridCol w:w="850"/>
        <w:gridCol w:w="993"/>
        <w:gridCol w:w="1134"/>
        <w:gridCol w:w="1134"/>
        <w:gridCol w:w="992"/>
        <w:gridCol w:w="1063"/>
      </w:tblGrid>
      <w:tr w:rsidR="00E05AA6" w:rsidRPr="006E7367" w:rsidTr="006D40EC">
        <w:trPr>
          <w:gridAfter w:val="1"/>
          <w:wAfter w:w="1063" w:type="dxa"/>
        </w:trPr>
        <w:tc>
          <w:tcPr>
            <w:tcW w:w="426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</w:rPr>
              <w:t>№</w:t>
            </w:r>
          </w:p>
        </w:tc>
        <w:tc>
          <w:tcPr>
            <w:tcW w:w="709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Кол-во ПКУ</w:t>
            </w:r>
          </w:p>
        </w:tc>
        <w:tc>
          <w:tcPr>
            <w:tcW w:w="992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Кол-во аги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куль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бригад</w:t>
            </w:r>
          </w:p>
        </w:tc>
        <w:tc>
          <w:tcPr>
            <w:tcW w:w="1276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Кол-во нас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ленных пунктов, не имеющих стац. КДУ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Кол-во населенных пунктов в зоне о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б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служив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а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ния</w:t>
            </w:r>
          </w:p>
          <w:p w:rsidR="00E05AA6" w:rsidRPr="006E7367" w:rsidRDefault="00E05AA6" w:rsidP="006D40E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ПКУ, АКБ</w:t>
            </w:r>
          </w:p>
        </w:tc>
        <w:tc>
          <w:tcPr>
            <w:tcW w:w="992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 xml:space="preserve">Кол-во единиц 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тран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с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порта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95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Марка транспор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ной ед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и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ницы</w:t>
            </w:r>
          </w:p>
        </w:tc>
        <w:tc>
          <w:tcPr>
            <w:tcW w:w="890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Год выпуска</w:t>
            </w:r>
          </w:p>
        </w:tc>
        <w:tc>
          <w:tcPr>
            <w:tcW w:w="4252" w:type="dxa"/>
            <w:gridSpan w:val="5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Техническое состояние транспорта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 xml:space="preserve"> (по каждой единице)</w:t>
            </w:r>
          </w:p>
        </w:tc>
        <w:tc>
          <w:tcPr>
            <w:tcW w:w="993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Приобр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тено из средств (указать каких)</w:t>
            </w:r>
          </w:p>
        </w:tc>
        <w:tc>
          <w:tcPr>
            <w:tcW w:w="1134" w:type="dxa"/>
            <w:vMerge w:val="restart"/>
          </w:tcPr>
          <w:p w:rsidR="00E05AA6" w:rsidRPr="00DD6953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Потребн.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 транспо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р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те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(в един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и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цах)</w:t>
            </w:r>
          </w:p>
        </w:tc>
        <w:tc>
          <w:tcPr>
            <w:tcW w:w="1134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Кол-во комплектов звукового оборудов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а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ния</w:t>
            </w:r>
          </w:p>
        </w:tc>
        <w:tc>
          <w:tcPr>
            <w:tcW w:w="992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Потре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б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ность в компле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к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тах звук. оборуд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о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 xml:space="preserve">вания 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(в ед.)</w:t>
            </w:r>
          </w:p>
        </w:tc>
      </w:tr>
      <w:tr w:rsidR="00E05AA6" w:rsidRPr="006E7367" w:rsidTr="006D40EC">
        <w:trPr>
          <w:gridAfter w:val="1"/>
          <w:wAfter w:w="1063" w:type="dxa"/>
        </w:trPr>
        <w:tc>
          <w:tcPr>
            <w:tcW w:w="426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5" w:type="dxa"/>
            <w:vMerge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0" w:type="dxa"/>
            <w:vMerge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отл.</w:t>
            </w: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удовл.</w:t>
            </w: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треб. кап. ремонта</w:t>
            </w: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авари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й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ное</w:t>
            </w: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списано</w:t>
            </w:r>
          </w:p>
          <w:p w:rsidR="00E05AA6" w:rsidRPr="006E7367" w:rsidRDefault="00E05AA6" w:rsidP="007C313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 2018 г.</w:t>
            </w:r>
          </w:p>
        </w:tc>
        <w:tc>
          <w:tcPr>
            <w:tcW w:w="993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5AA6" w:rsidRPr="006E7367" w:rsidTr="006D40EC">
        <w:trPr>
          <w:gridAfter w:val="1"/>
          <w:wAfter w:w="1063" w:type="dxa"/>
          <w:trHeight w:val="189"/>
        </w:trPr>
        <w:tc>
          <w:tcPr>
            <w:tcW w:w="426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5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0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AA6" w:rsidRPr="006E7367" w:rsidTr="006D40EC">
        <w:tc>
          <w:tcPr>
            <w:tcW w:w="426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5" w:type="dxa"/>
            <w:gridSpan w:val="2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05AA6" w:rsidRPr="00DD6953" w:rsidRDefault="00E05AA6" w:rsidP="00DD695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05AA6" w:rsidRPr="00C06DEB" w:rsidRDefault="00E05AA6" w:rsidP="00DD6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2. Персонал ПКУ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416"/>
        <w:gridCol w:w="708"/>
        <w:gridCol w:w="708"/>
        <w:gridCol w:w="567"/>
        <w:gridCol w:w="851"/>
        <w:gridCol w:w="850"/>
        <w:gridCol w:w="851"/>
        <w:gridCol w:w="709"/>
        <w:gridCol w:w="708"/>
        <w:gridCol w:w="709"/>
        <w:gridCol w:w="992"/>
        <w:gridCol w:w="709"/>
        <w:gridCol w:w="538"/>
        <w:gridCol w:w="539"/>
        <w:gridCol w:w="539"/>
        <w:gridCol w:w="538"/>
        <w:gridCol w:w="539"/>
        <w:gridCol w:w="539"/>
        <w:gridCol w:w="538"/>
        <w:gridCol w:w="539"/>
        <w:gridCol w:w="539"/>
        <w:gridCol w:w="542"/>
      </w:tblGrid>
      <w:tr w:rsidR="00E05AA6" w:rsidRPr="006E7367" w:rsidTr="00DD6953">
        <w:tc>
          <w:tcPr>
            <w:tcW w:w="426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416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Категория пе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р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сонала</w:t>
            </w:r>
          </w:p>
        </w:tc>
        <w:tc>
          <w:tcPr>
            <w:tcW w:w="708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5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827" w:type="dxa"/>
            <w:gridSpan w:val="5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Уровень образования</w:t>
            </w:r>
          </w:p>
        </w:tc>
        <w:tc>
          <w:tcPr>
            <w:tcW w:w="2693" w:type="dxa"/>
            <w:gridSpan w:val="5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Стаж работы в КДУ</w:t>
            </w:r>
          </w:p>
        </w:tc>
        <w:tc>
          <w:tcPr>
            <w:tcW w:w="2697" w:type="dxa"/>
            <w:gridSpan w:val="5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Стаж работы в ПКУ</w:t>
            </w:r>
          </w:p>
        </w:tc>
      </w:tr>
      <w:tr w:rsidR="00E05AA6" w:rsidRPr="006E7367" w:rsidTr="00DD6953">
        <w:tc>
          <w:tcPr>
            <w:tcW w:w="426" w:type="dxa"/>
            <w:vMerge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До 30 лет</w:t>
            </w:r>
          </w:p>
        </w:tc>
        <w:tc>
          <w:tcPr>
            <w:tcW w:w="567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30-39 лет</w:t>
            </w: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40-49 лет</w:t>
            </w: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50-59 лет</w:t>
            </w: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свыше 60</w:t>
            </w: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высш.</w:t>
            </w:r>
          </w:p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проф.</w:t>
            </w: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ind w:right="-5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высш н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проф.</w:t>
            </w: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средн. спец. проф.</w:t>
            </w: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сред. спец н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е</w:t>
            </w:r>
            <w:r w:rsidRPr="006E7367">
              <w:rPr>
                <w:rFonts w:ascii="Times New Roman" w:hAnsi="Times New Roman"/>
                <w:sz w:val="18"/>
                <w:szCs w:val="18"/>
              </w:rPr>
              <w:t>проф</w:t>
            </w: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без проф обр.</w:t>
            </w:r>
          </w:p>
        </w:tc>
        <w:tc>
          <w:tcPr>
            <w:tcW w:w="538" w:type="dxa"/>
          </w:tcPr>
          <w:p w:rsidR="00E05AA6" w:rsidRPr="006E7367" w:rsidRDefault="00E05AA6" w:rsidP="005D4D59">
            <w:pPr>
              <w:spacing w:after="0" w:line="240" w:lineRule="auto"/>
              <w:ind w:left="-105" w:firstLine="10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до 1 г.</w:t>
            </w: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1-5 лет</w:t>
            </w: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6-10 лет</w:t>
            </w: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11-20 лет</w:t>
            </w: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свыше 20 лет</w:t>
            </w:r>
          </w:p>
        </w:tc>
        <w:tc>
          <w:tcPr>
            <w:tcW w:w="539" w:type="dxa"/>
          </w:tcPr>
          <w:p w:rsidR="00E05AA6" w:rsidRPr="006E7367" w:rsidRDefault="00E05AA6" w:rsidP="005D4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до 1 г.</w:t>
            </w: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1-5 лет</w:t>
            </w: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6-10 лет</w:t>
            </w: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11-20 лет</w:t>
            </w:r>
          </w:p>
        </w:tc>
        <w:tc>
          <w:tcPr>
            <w:tcW w:w="542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свыше 20 лет</w:t>
            </w:r>
          </w:p>
        </w:tc>
      </w:tr>
      <w:tr w:rsidR="00E05AA6" w:rsidRPr="006E7367" w:rsidTr="00DD6953">
        <w:tc>
          <w:tcPr>
            <w:tcW w:w="426" w:type="dxa"/>
          </w:tcPr>
          <w:p w:rsidR="00E05AA6" w:rsidRPr="00DD6953" w:rsidRDefault="00E05AA6" w:rsidP="00DD695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ind w:left="360" w:right="-5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2" w:type="dxa"/>
          </w:tcPr>
          <w:p w:rsidR="00E05AA6" w:rsidRPr="006E7367" w:rsidRDefault="00E05AA6" w:rsidP="00DD6953">
            <w:pPr>
              <w:spacing w:after="0" w:line="240" w:lineRule="auto"/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AA6" w:rsidRPr="006E7367" w:rsidTr="00DD6953">
        <w:tc>
          <w:tcPr>
            <w:tcW w:w="426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6" w:type="dxa"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E05AA6" w:rsidRPr="006E7367" w:rsidRDefault="00E05AA6" w:rsidP="00DD6953">
            <w:pPr>
              <w:spacing w:after="0" w:line="240" w:lineRule="auto"/>
              <w:ind w:right="-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ind w:left="-105" w:firstLine="10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9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2" w:type="dxa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05AA6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Default="00E05AA6" w:rsidP="00285BD6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CD210A">
        <w:rPr>
          <w:rFonts w:ascii="Times New Roman" w:hAnsi="Times New Roman"/>
          <w:sz w:val="24"/>
          <w:szCs w:val="24"/>
        </w:rPr>
        <w:t xml:space="preserve">Руководитель органа управления культурой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     </w:t>
      </w:r>
      <w:r>
        <w:rPr>
          <w:rFonts w:ascii="Times New Roman" w:hAnsi="Times New Roman"/>
        </w:rPr>
        <w:t>________________________             ________________________</w:t>
      </w:r>
    </w:p>
    <w:p w:rsidR="00E05AA6" w:rsidRPr="006D40EC" w:rsidRDefault="00E05AA6" w:rsidP="006D40EC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(подпись)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(ФИО)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DD6953">
        <w:rPr>
          <w:rFonts w:ascii="Times New Roman" w:hAnsi="Times New Roman"/>
          <w:sz w:val="24"/>
          <w:szCs w:val="24"/>
        </w:rPr>
        <w:t>уководител</w:t>
      </w:r>
      <w:r>
        <w:rPr>
          <w:rFonts w:ascii="Times New Roman" w:hAnsi="Times New Roman"/>
          <w:sz w:val="24"/>
          <w:szCs w:val="24"/>
        </w:rPr>
        <w:t>ь</w:t>
      </w:r>
      <w:r w:rsidRPr="00DD6953">
        <w:rPr>
          <w:rFonts w:ascii="Times New Roman" w:hAnsi="Times New Roman"/>
          <w:sz w:val="24"/>
          <w:szCs w:val="24"/>
        </w:rPr>
        <w:t xml:space="preserve">   юридического лица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DD6953">
        <w:rPr>
          <w:rFonts w:ascii="Times New Roman" w:hAnsi="Times New Roman"/>
          <w:sz w:val="24"/>
          <w:szCs w:val="24"/>
        </w:rPr>
        <w:t xml:space="preserve"> ______________________          ___________________________             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DD6953">
        <w:rPr>
          <w:rFonts w:ascii="Times New Roman" w:hAnsi="Times New Roman"/>
          <w:sz w:val="16"/>
          <w:szCs w:val="16"/>
        </w:rPr>
        <w:t xml:space="preserve">     </w:t>
      </w:r>
      <w:r>
        <w:rPr>
          <w:rFonts w:ascii="Times New Roman" w:hAnsi="Times New Roman"/>
          <w:sz w:val="16"/>
          <w:szCs w:val="16"/>
        </w:rPr>
        <w:t xml:space="preserve">                </w:t>
      </w:r>
      <w:r w:rsidRPr="00DD6953">
        <w:rPr>
          <w:rFonts w:ascii="Times New Roman" w:hAnsi="Times New Roman"/>
          <w:sz w:val="16"/>
          <w:szCs w:val="16"/>
        </w:rPr>
        <w:t xml:space="preserve">      (подпись)                                                             (ФИО)         </w:t>
      </w:r>
    </w:p>
    <w:p w:rsidR="00E05AA6" w:rsidRDefault="00E05AA6" w:rsidP="00DD69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Pr="00DD6953">
        <w:rPr>
          <w:rFonts w:ascii="Times New Roman" w:hAnsi="Times New Roman"/>
          <w:sz w:val="24"/>
          <w:szCs w:val="24"/>
        </w:rPr>
        <w:t xml:space="preserve">  структурного подразделения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DD6953">
        <w:rPr>
          <w:rFonts w:ascii="Times New Roman" w:hAnsi="Times New Roman"/>
          <w:sz w:val="24"/>
          <w:szCs w:val="24"/>
        </w:rPr>
        <w:t>_______________________        ___________________________</w:t>
      </w:r>
    </w:p>
    <w:p w:rsidR="00E05AA6" w:rsidRPr="00A1479D" w:rsidRDefault="00E05AA6" w:rsidP="00A1479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D6953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</w:t>
      </w: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 xml:space="preserve"> </w:t>
      </w:r>
      <w:r w:rsidRPr="00DD6953">
        <w:rPr>
          <w:rFonts w:ascii="Times New Roman" w:hAnsi="Times New Roman"/>
        </w:rPr>
        <w:t>12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DD6953" w:rsidRDefault="00E05AA6" w:rsidP="005B66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5B660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A15C8">
        <w:rPr>
          <w:rFonts w:ascii="Times New Roman" w:hAnsi="Times New Roman"/>
          <w:b/>
          <w:sz w:val="28"/>
          <w:szCs w:val="28"/>
        </w:rPr>
        <w:t>Инфо</w:t>
      </w:r>
      <w:r>
        <w:rPr>
          <w:rFonts w:ascii="Times New Roman" w:hAnsi="Times New Roman"/>
          <w:b/>
          <w:sz w:val="28"/>
          <w:szCs w:val="28"/>
        </w:rPr>
        <w:t>рмация о кадровом обеспечении МБУК ДК Фомино-Свечниковского с.п.</w:t>
      </w:r>
      <w:r>
        <w:rPr>
          <w:rFonts w:ascii="Times New Roman" w:hAnsi="Times New Roman"/>
          <w:sz w:val="16"/>
          <w:szCs w:val="16"/>
        </w:rPr>
        <w:t xml:space="preserve">          </w:t>
      </w:r>
    </w:p>
    <w:p w:rsidR="00E05AA6" w:rsidRPr="00534793" w:rsidRDefault="00E05AA6" w:rsidP="005B660C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5734">
        <w:rPr>
          <w:rFonts w:ascii="Times New Roman" w:hAnsi="Times New Roman"/>
          <w:sz w:val="16"/>
          <w:szCs w:val="16"/>
        </w:rPr>
        <w:t>(наименование муниципального образования)</w:t>
      </w:r>
    </w:p>
    <w:tbl>
      <w:tblPr>
        <w:tblW w:w="15715" w:type="dxa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2573"/>
        <w:gridCol w:w="1130"/>
        <w:gridCol w:w="765"/>
        <w:gridCol w:w="765"/>
        <w:gridCol w:w="765"/>
        <w:gridCol w:w="765"/>
        <w:gridCol w:w="766"/>
        <w:gridCol w:w="693"/>
        <w:gridCol w:w="73"/>
        <w:gridCol w:w="766"/>
        <w:gridCol w:w="767"/>
        <w:gridCol w:w="766"/>
        <w:gridCol w:w="38"/>
        <w:gridCol w:w="720"/>
        <w:gridCol w:w="9"/>
        <w:gridCol w:w="765"/>
        <w:gridCol w:w="765"/>
        <w:gridCol w:w="766"/>
        <w:gridCol w:w="765"/>
        <w:gridCol w:w="746"/>
      </w:tblGrid>
      <w:tr w:rsidR="00E05AA6" w:rsidRPr="006E7367" w:rsidTr="00196132">
        <w:tc>
          <w:tcPr>
            <w:tcW w:w="547" w:type="dxa"/>
            <w:vMerge w:val="restart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573" w:type="dxa"/>
            <w:vMerge w:val="restart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Категория персонала</w:t>
            </w:r>
          </w:p>
        </w:tc>
        <w:tc>
          <w:tcPr>
            <w:tcW w:w="1130" w:type="dxa"/>
            <w:vMerge w:val="restart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826" w:type="dxa"/>
            <w:gridSpan w:val="5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Средний возраст</w:t>
            </w:r>
          </w:p>
        </w:tc>
        <w:tc>
          <w:tcPr>
            <w:tcW w:w="3823" w:type="dxa"/>
            <w:gridSpan w:val="7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Уровень образования</w:t>
            </w:r>
          </w:p>
        </w:tc>
        <w:tc>
          <w:tcPr>
            <w:tcW w:w="3816" w:type="dxa"/>
            <w:gridSpan w:val="6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Стаж работы</w:t>
            </w:r>
          </w:p>
        </w:tc>
      </w:tr>
      <w:tr w:rsidR="00E05AA6" w:rsidRPr="006E7367" w:rsidTr="00196132">
        <w:tc>
          <w:tcPr>
            <w:tcW w:w="547" w:type="dxa"/>
            <w:vMerge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73" w:type="dxa"/>
            <w:vMerge/>
            <w:vAlign w:val="center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vAlign w:val="center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до 30 лет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30-39 лет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40-49 лет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50-59 лет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свыше 60</w:t>
            </w:r>
          </w:p>
        </w:tc>
        <w:tc>
          <w:tcPr>
            <w:tcW w:w="69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высш.</w:t>
            </w:r>
          </w:p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проф.</w:t>
            </w:r>
          </w:p>
        </w:tc>
        <w:tc>
          <w:tcPr>
            <w:tcW w:w="839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ind w:right="-5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высш непроф.</w:t>
            </w: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средн. спец. проф.</w:t>
            </w:r>
          </w:p>
        </w:tc>
        <w:tc>
          <w:tcPr>
            <w:tcW w:w="804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сред. спец непроф</w:t>
            </w:r>
          </w:p>
        </w:tc>
        <w:tc>
          <w:tcPr>
            <w:tcW w:w="729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без проф обр.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до 1 г.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1-5 лет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6-10 лет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11-20 лет</w:t>
            </w: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367">
              <w:rPr>
                <w:rFonts w:ascii="Times New Roman" w:hAnsi="Times New Roman"/>
                <w:sz w:val="18"/>
                <w:szCs w:val="18"/>
              </w:rPr>
              <w:t>свыше 20 лет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73" w:type="dxa"/>
            <w:vAlign w:val="center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6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3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gridSpan w:val="2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-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4" w:type="dxa"/>
            <w:gridSpan w:val="2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gridSpan w:val="2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6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5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6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05AA6" w:rsidRPr="006E7367" w:rsidTr="00196132">
        <w:tc>
          <w:tcPr>
            <w:tcW w:w="15715" w:type="dxa"/>
            <w:gridSpan w:val="21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sz w:val="20"/>
                <w:szCs w:val="20"/>
              </w:rPr>
              <w:t>Должности административно-управленческий персонал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Заместитель директора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Главный бухгалтер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Главный инженер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администрати</w:t>
            </w:r>
            <w:r w:rsidRPr="006E7367">
              <w:rPr>
                <w:rFonts w:ascii="Times New Roman" w:hAnsi="Times New Roman"/>
                <w:b/>
              </w:rPr>
              <w:t>в</w:t>
            </w:r>
            <w:r w:rsidRPr="006E7367">
              <w:rPr>
                <w:rFonts w:ascii="Times New Roman" w:hAnsi="Times New Roman"/>
                <w:b/>
              </w:rPr>
              <w:t>но-управленческий персонал (стр. 1 – 6)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15715" w:type="dxa"/>
            <w:gridSpan w:val="21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  <w:b/>
              </w:rPr>
              <w:t>Должности основного персонала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6E7367" w:rsidRDefault="00E05AA6" w:rsidP="00196132">
            <w:pPr>
              <w:spacing w:after="0" w:line="240" w:lineRule="auto"/>
              <w:ind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Руководители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Директор (Заведующий СДК)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Директор (Заведующий СК)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Заведующий автоклубом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Заведующий отделом (сектором)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Руководитель кружка, любительского объед</w:t>
            </w:r>
            <w:r w:rsidRPr="006E7367">
              <w:rPr>
                <w:rFonts w:ascii="Times New Roman" w:hAnsi="Times New Roman"/>
              </w:rPr>
              <w:t>и</w:t>
            </w:r>
            <w:r w:rsidRPr="006E7367">
              <w:rPr>
                <w:rFonts w:ascii="Times New Roman" w:hAnsi="Times New Roman"/>
              </w:rPr>
              <w:t>нения, студии, клуба по интересам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Заведующий художес</w:t>
            </w:r>
            <w:r w:rsidRPr="006E7367">
              <w:rPr>
                <w:rFonts w:ascii="Times New Roman" w:hAnsi="Times New Roman"/>
              </w:rPr>
              <w:t>т</w:t>
            </w:r>
            <w:r w:rsidRPr="006E7367">
              <w:rPr>
                <w:rFonts w:ascii="Times New Roman" w:hAnsi="Times New Roman"/>
              </w:rPr>
              <w:t>венно-постановочной частью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руководители (стр. 8-14)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196132">
            <w:pPr>
              <w:pStyle w:val="ListParagraph"/>
              <w:spacing w:after="0" w:line="240" w:lineRule="auto"/>
              <w:ind w:left="297"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Художественно-артистический персонал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Художественный рук</w:t>
            </w:r>
            <w:r w:rsidRPr="006E7367">
              <w:rPr>
                <w:rFonts w:ascii="Times New Roman" w:hAnsi="Times New Roman"/>
              </w:rPr>
              <w:t>о</w:t>
            </w:r>
            <w:r w:rsidRPr="006E7367">
              <w:rPr>
                <w:rFonts w:ascii="Times New Roman" w:hAnsi="Times New Roman"/>
              </w:rPr>
              <w:t>водитель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Концертмейстер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Аккомпаниатор-концертмейстер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</w:rPr>
              <w:t>Артист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художественно-артистический перс</w:t>
            </w:r>
            <w:r w:rsidRPr="006E7367">
              <w:rPr>
                <w:rFonts w:ascii="Times New Roman" w:hAnsi="Times New Roman"/>
                <w:b/>
              </w:rPr>
              <w:t>о</w:t>
            </w:r>
            <w:r w:rsidRPr="006E7367">
              <w:rPr>
                <w:rFonts w:ascii="Times New Roman" w:hAnsi="Times New Roman"/>
                <w:b/>
              </w:rPr>
              <w:t>нал</w:t>
            </w:r>
          </w:p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(стр. 16-20)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6E7367" w:rsidRDefault="00E05AA6" w:rsidP="00196132">
            <w:pPr>
              <w:spacing w:after="0" w:line="240" w:lineRule="auto"/>
              <w:ind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Режиссер массовых представлений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Режиссер любительск</w:t>
            </w:r>
            <w:r w:rsidRPr="006E7367">
              <w:rPr>
                <w:rFonts w:ascii="Times New Roman" w:hAnsi="Times New Roman"/>
              </w:rPr>
              <w:t>о</w:t>
            </w:r>
            <w:r w:rsidRPr="006E7367">
              <w:rPr>
                <w:rFonts w:ascii="Times New Roman" w:hAnsi="Times New Roman"/>
              </w:rPr>
              <w:t>го театра (студии)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Дирижер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Балетмейстер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Хормейстер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Хореограф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Звукорежиссер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Звукооператор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Светооператор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Ведущий методист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 xml:space="preserve">Методист (специалист по жанрам творчества) 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Методист (специалист по методике клубной работы)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Менеджер по культу</w:t>
            </w:r>
            <w:r w:rsidRPr="006E7367">
              <w:rPr>
                <w:rFonts w:ascii="Times New Roman" w:hAnsi="Times New Roman"/>
              </w:rPr>
              <w:t>р</w:t>
            </w:r>
            <w:r w:rsidRPr="006E7367">
              <w:rPr>
                <w:rFonts w:ascii="Times New Roman" w:hAnsi="Times New Roman"/>
              </w:rPr>
              <w:t>но-массовому досугу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Художник-постановщик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Художники всех спец</w:t>
            </w:r>
            <w:r w:rsidRPr="006E7367">
              <w:rPr>
                <w:rFonts w:ascii="Times New Roman" w:hAnsi="Times New Roman"/>
              </w:rPr>
              <w:t>и</w:t>
            </w:r>
            <w:r w:rsidRPr="006E7367">
              <w:rPr>
                <w:rFonts w:ascii="Times New Roman" w:hAnsi="Times New Roman"/>
              </w:rPr>
              <w:t>альностей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Культорганизатор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Аккомпаниатор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Ведущий дискотеки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Библиотекарь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Хранитель фондов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Редактор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специалистов (стр. 22-43)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196132">
            <w:pPr>
              <w:pStyle w:val="ListParagraph"/>
              <w:spacing w:after="0" w:line="240" w:lineRule="auto"/>
              <w:ind w:left="297"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Служащие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Кассир билетный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Контролер билетов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служащих (стр.45-47)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196132">
            <w:pPr>
              <w:pStyle w:val="ListParagraph"/>
              <w:spacing w:after="0" w:line="240" w:lineRule="auto"/>
              <w:ind w:left="297"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Профессии рабочих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Костюмер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Машинист сцены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Монтировщик сцены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Механик по обслужив</w:t>
            </w:r>
            <w:r w:rsidRPr="006E7367">
              <w:rPr>
                <w:rFonts w:ascii="Times New Roman" w:hAnsi="Times New Roman"/>
              </w:rPr>
              <w:t>а</w:t>
            </w:r>
            <w:r w:rsidRPr="006E7367">
              <w:rPr>
                <w:rFonts w:ascii="Times New Roman" w:hAnsi="Times New Roman"/>
              </w:rPr>
              <w:t>нию звуковой техники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 xml:space="preserve">Осветитель 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рабочих (стр.49-54)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основной перс</w:t>
            </w:r>
            <w:r w:rsidRPr="006E7367">
              <w:rPr>
                <w:rFonts w:ascii="Times New Roman" w:hAnsi="Times New Roman"/>
                <w:b/>
              </w:rPr>
              <w:t>о</w:t>
            </w:r>
            <w:r w:rsidRPr="006E7367">
              <w:rPr>
                <w:rFonts w:ascii="Times New Roman" w:hAnsi="Times New Roman"/>
                <w:b/>
              </w:rPr>
              <w:t>нал (сумма строк 15, 21, 44, 48, 55)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196132">
            <w:pPr>
              <w:pStyle w:val="ListParagraph"/>
              <w:spacing w:after="0" w:line="240" w:lineRule="auto"/>
              <w:ind w:left="297" w:right="-2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68" w:type="dxa"/>
            <w:gridSpan w:val="20"/>
          </w:tcPr>
          <w:p w:rsidR="00E05AA6" w:rsidRPr="006E7367" w:rsidRDefault="00E05AA6" w:rsidP="001961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367">
              <w:rPr>
                <w:rFonts w:ascii="Times New Roman" w:hAnsi="Times New Roman"/>
                <w:b/>
                <w:sz w:val="24"/>
                <w:szCs w:val="24"/>
              </w:rPr>
              <w:t>Вспомогательный персонал</w:t>
            </w: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Вахтер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Водитель (при наличии транспорта)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Гардеробщик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Дворник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Рабочий по текущему ремонту и обслужив</w:t>
            </w:r>
            <w:r w:rsidRPr="006E7367">
              <w:rPr>
                <w:rFonts w:ascii="Times New Roman" w:hAnsi="Times New Roman"/>
              </w:rPr>
              <w:t>а</w:t>
            </w:r>
            <w:r w:rsidRPr="006E7367">
              <w:rPr>
                <w:rFonts w:ascii="Times New Roman" w:hAnsi="Times New Roman"/>
              </w:rPr>
              <w:t>нию зданий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Слесарь-сантехник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Уборщик помещений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Сотрудник службы безопасности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Сторож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Прочие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вспомогател</w:t>
            </w:r>
            <w:r w:rsidRPr="006E7367">
              <w:rPr>
                <w:rFonts w:ascii="Times New Roman" w:hAnsi="Times New Roman"/>
                <w:b/>
              </w:rPr>
              <w:t>ь</w:t>
            </w:r>
            <w:r w:rsidRPr="006E7367">
              <w:rPr>
                <w:rFonts w:ascii="Times New Roman" w:hAnsi="Times New Roman"/>
                <w:b/>
              </w:rPr>
              <w:t>ный персонал (стр. 57-66)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AA6" w:rsidRPr="006E7367" w:rsidTr="00196132">
        <w:tc>
          <w:tcPr>
            <w:tcW w:w="547" w:type="dxa"/>
          </w:tcPr>
          <w:p w:rsidR="00E05AA6" w:rsidRPr="00DD6953" w:rsidRDefault="00E05AA6" w:rsidP="005B660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97" w:right="-249" w:hanging="29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73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E7367">
              <w:rPr>
                <w:rFonts w:ascii="Times New Roman" w:hAnsi="Times New Roman"/>
                <w:b/>
              </w:rPr>
              <w:t>Итого (сумма строк 7, 56, 67)</w:t>
            </w:r>
          </w:p>
        </w:tc>
        <w:tc>
          <w:tcPr>
            <w:tcW w:w="1130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gridSpan w:val="2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dxa"/>
            <w:gridSpan w:val="3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E05AA6" w:rsidRPr="006E7367" w:rsidRDefault="00E05AA6" w:rsidP="00196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5AA6" w:rsidRDefault="00E05AA6" w:rsidP="005B660C">
      <w:pPr>
        <w:spacing w:after="0" w:line="240" w:lineRule="auto"/>
        <w:ind w:left="1134"/>
        <w:rPr>
          <w:rFonts w:ascii="Times New Roman" w:hAnsi="Times New Roman"/>
          <w:sz w:val="24"/>
          <w:szCs w:val="24"/>
        </w:rPr>
      </w:pPr>
    </w:p>
    <w:p w:rsidR="00E05AA6" w:rsidRDefault="00E05AA6" w:rsidP="000B71B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ДиректорМБУК ДК </w:t>
      </w:r>
    </w:p>
    <w:p w:rsidR="00E05AA6" w:rsidRDefault="00E05AA6" w:rsidP="000B71B7">
      <w:pPr>
        <w:spacing w:after="0" w:line="240" w:lineRule="auto"/>
        <w:ind w:left="1134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с.п.</w:t>
      </w:r>
      <w:r>
        <w:rPr>
          <w:rFonts w:ascii="Times New Roman" w:hAnsi="Times New Roman"/>
        </w:rPr>
        <w:t>________________________             ________________________</w:t>
      </w:r>
    </w:p>
    <w:p w:rsidR="00E05AA6" w:rsidRDefault="00E05AA6" w:rsidP="005B660C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(Ф.И.О.)                                                                      (подпись)  </w:t>
      </w:r>
    </w:p>
    <w:p w:rsidR="00E05AA6" w:rsidRDefault="00E05AA6" w:rsidP="005B660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DD6953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E05AA6" w:rsidRDefault="00E05AA6" w:rsidP="005B660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5B660C"/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FB21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05AA6" w:rsidRDefault="00E05AA6" w:rsidP="00FB21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05AA6" w:rsidRDefault="00E05AA6" w:rsidP="00FB21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05AA6" w:rsidRDefault="00E05AA6" w:rsidP="00FB21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  <w:i/>
          <w:sz w:val="24"/>
          <w:szCs w:val="24"/>
        </w:rPr>
        <w:t xml:space="preserve"> </w:t>
      </w:r>
      <w:r w:rsidRPr="00DD6953">
        <w:rPr>
          <w:rFonts w:ascii="Times New Roman" w:hAnsi="Times New Roman"/>
        </w:rPr>
        <w:t xml:space="preserve">Приложение № 13 </w:t>
      </w:r>
    </w:p>
    <w:p w:rsidR="00E05AA6" w:rsidRPr="00DD6953" w:rsidRDefault="00E05AA6" w:rsidP="00C06DEB">
      <w:pPr>
        <w:spacing w:after="0" w:line="240" w:lineRule="auto"/>
        <w:ind w:left="7788" w:firstLine="708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</w:t>
      </w:r>
      <w:r w:rsidRPr="00DD6953">
        <w:rPr>
          <w:rFonts w:ascii="Times New Roman" w:hAnsi="Times New Roman"/>
        </w:rPr>
        <w:t xml:space="preserve">к перечню предоставляемых документов за </w:t>
      </w:r>
      <w:r>
        <w:rPr>
          <w:rFonts w:ascii="Times New Roman" w:hAnsi="Times New Roman"/>
        </w:rPr>
        <w:t>2018 г.</w:t>
      </w:r>
    </w:p>
    <w:p w:rsidR="00E05AA6" w:rsidRDefault="00E05AA6" w:rsidP="008B6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83234A" w:rsidRDefault="00E05AA6" w:rsidP="008B676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3234A">
        <w:rPr>
          <w:rFonts w:ascii="Times New Roman" w:hAnsi="Times New Roman"/>
          <w:b/>
          <w:sz w:val="28"/>
          <w:szCs w:val="28"/>
        </w:rPr>
        <w:t xml:space="preserve">Информация о работе КДУ </w:t>
      </w:r>
      <w:r>
        <w:rPr>
          <w:rFonts w:ascii="Times New Roman" w:hAnsi="Times New Roman"/>
          <w:b/>
          <w:sz w:val="28"/>
          <w:szCs w:val="28"/>
        </w:rPr>
        <w:t>МБУК ДК Фомино-Свечниковского с.п.</w:t>
      </w:r>
    </w:p>
    <w:p w:rsidR="00E05AA6" w:rsidRPr="0083234A" w:rsidRDefault="00E05AA6" w:rsidP="008B6766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83234A">
        <w:rPr>
          <w:rFonts w:ascii="Times New Roman" w:hAnsi="Times New Roman"/>
          <w:b/>
          <w:sz w:val="28"/>
          <w:szCs w:val="28"/>
        </w:rPr>
        <w:t>по профилактике асоциальных явлений (пропаганда здорового образа жизни, повышение антинаркотической орие</w:t>
      </w:r>
      <w:r w:rsidRPr="0083234A">
        <w:rPr>
          <w:rFonts w:ascii="Times New Roman" w:hAnsi="Times New Roman"/>
          <w:b/>
          <w:sz w:val="28"/>
          <w:szCs w:val="28"/>
        </w:rPr>
        <w:t>н</w:t>
      </w:r>
      <w:r w:rsidRPr="0083234A">
        <w:rPr>
          <w:rFonts w:ascii="Times New Roman" w:hAnsi="Times New Roman"/>
          <w:b/>
          <w:sz w:val="28"/>
          <w:szCs w:val="28"/>
        </w:rPr>
        <w:t xml:space="preserve">тации) </w:t>
      </w:r>
    </w:p>
    <w:p w:rsidR="00E05AA6" w:rsidRPr="00F03968" w:rsidRDefault="00E05AA6" w:rsidP="008B67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3" w:type="dxa"/>
        <w:tblInd w:w="-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9"/>
        <w:gridCol w:w="1239"/>
        <w:gridCol w:w="1239"/>
        <w:gridCol w:w="1239"/>
        <w:gridCol w:w="1239"/>
        <w:gridCol w:w="1063"/>
        <w:gridCol w:w="1063"/>
        <w:gridCol w:w="1063"/>
        <w:gridCol w:w="1063"/>
        <w:gridCol w:w="1134"/>
        <w:gridCol w:w="1134"/>
        <w:gridCol w:w="1134"/>
        <w:gridCol w:w="1134"/>
      </w:tblGrid>
      <w:tr w:rsidR="00E05AA6" w:rsidRPr="006E7367" w:rsidTr="00344C3B">
        <w:tc>
          <w:tcPr>
            <w:tcW w:w="1849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Наименование учре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ж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дения (юр. лицо)</w:t>
            </w:r>
          </w:p>
        </w:tc>
        <w:tc>
          <w:tcPr>
            <w:tcW w:w="1239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стру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к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турных по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д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разделений (сет. ед.)</w:t>
            </w:r>
          </w:p>
        </w:tc>
        <w:tc>
          <w:tcPr>
            <w:tcW w:w="1239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жит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е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лей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в поселении </w:t>
            </w:r>
          </w:p>
        </w:tc>
        <w:tc>
          <w:tcPr>
            <w:tcW w:w="1239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мол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о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дежи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 от 15 до 24 лет</w:t>
            </w:r>
          </w:p>
        </w:tc>
        <w:tc>
          <w:tcPr>
            <w:tcW w:w="1239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Наличие ка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р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 xml:space="preserve">тотеки 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(эл. базы)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трудных по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д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ростков, число ед. учета</w:t>
            </w:r>
          </w:p>
        </w:tc>
        <w:tc>
          <w:tcPr>
            <w:tcW w:w="2126" w:type="dxa"/>
            <w:gridSpan w:val="2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Клуб. формирования для молодежи*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(по данному направлению)</w:t>
            </w:r>
          </w:p>
        </w:tc>
        <w:tc>
          <w:tcPr>
            <w:tcW w:w="2126" w:type="dxa"/>
            <w:gridSpan w:val="2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Проведенные мероприятия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по данной теме</w:t>
            </w:r>
          </w:p>
        </w:tc>
        <w:tc>
          <w:tcPr>
            <w:tcW w:w="4536" w:type="dxa"/>
            <w:gridSpan w:val="4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Формы проведенных мероприятий</w:t>
            </w:r>
          </w:p>
        </w:tc>
      </w:tr>
      <w:tr w:rsidR="00E05AA6" w:rsidRPr="006E7367" w:rsidTr="00344C3B">
        <w:tc>
          <w:tcPr>
            <w:tcW w:w="1849" w:type="dxa"/>
            <w:vMerge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6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Число форм. </w:t>
            </w:r>
          </w:p>
        </w:tc>
        <w:tc>
          <w:tcPr>
            <w:tcW w:w="106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106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Кол-во 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мер-тий </w:t>
            </w:r>
          </w:p>
        </w:tc>
        <w:tc>
          <w:tcPr>
            <w:tcW w:w="106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участников</w:t>
            </w: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Акции **</w:t>
            </w:r>
          </w:p>
        </w:tc>
        <w:tc>
          <w:tcPr>
            <w:tcW w:w="113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Фестивали ***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Информ. - просвет меропр.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Иные м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е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ропр.****</w:t>
            </w:r>
          </w:p>
        </w:tc>
      </w:tr>
      <w:tr w:rsidR="00E05AA6" w:rsidRPr="006E7367" w:rsidTr="00344C3B">
        <w:tc>
          <w:tcPr>
            <w:tcW w:w="1849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39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39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39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39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left w:val="single" w:sz="4" w:space="0" w:color="auto"/>
            </w:tcBorders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5AA6" w:rsidRPr="00C3404C" w:rsidRDefault="00E05AA6" w:rsidP="008B6766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AA6" w:rsidRPr="006E7367" w:rsidTr="000F0136">
        <w:trPr>
          <w:trHeight w:val="660"/>
        </w:trPr>
        <w:tc>
          <w:tcPr>
            <w:tcW w:w="1849" w:type="dxa"/>
            <w:tcBorders>
              <w:bottom w:val="single" w:sz="4" w:space="0" w:color="auto"/>
            </w:tcBorders>
          </w:tcPr>
          <w:p w:rsidR="00E05AA6" w:rsidRPr="000F0136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F0136">
              <w:rPr>
                <w:rFonts w:ascii="Times New Roman" w:hAnsi="Times New Roman"/>
                <w:b/>
                <w:sz w:val="16"/>
                <w:szCs w:val="16"/>
              </w:rPr>
              <w:t>МБУК ДК Фомино-Свечниковского с.п.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E05AA6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05AA6" w:rsidRPr="000B71B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745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346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05AA6" w:rsidRPr="004F458C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</w:tr>
      <w:tr w:rsidR="00E05AA6" w:rsidRPr="006E7367" w:rsidTr="000F0136">
        <w:trPr>
          <w:trHeight w:val="1245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0F0136" w:rsidRDefault="00E05AA6" w:rsidP="00344C3B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05AA6" w:rsidRDefault="00E05AA6" w:rsidP="00344C3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1.Сариново-Больши</w:t>
            </w: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ский ДК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307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2151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5AA6" w:rsidRPr="00C20B9E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0B9E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</w:tr>
      <w:tr w:rsidR="00E05AA6" w:rsidRPr="006E7367" w:rsidTr="000F0136">
        <w:trPr>
          <w:trHeight w:val="81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</w:tcBorders>
          </w:tcPr>
          <w:p w:rsidR="00E05AA6" w:rsidRPr="000F0136" w:rsidRDefault="00E05AA6" w:rsidP="00344C3B">
            <w:pPr>
              <w:spacing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E05AA6" w:rsidRDefault="00E05AA6" w:rsidP="00344C3B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2.Сергеевский СК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7AFD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7AF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27AF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top w:val="single" w:sz="4" w:space="0" w:color="auto"/>
              <w:right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7AF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27AFD">
              <w:rPr>
                <w:rFonts w:ascii="Times New Roman" w:hAnsi="Times New Roman"/>
                <w:sz w:val="28"/>
                <w:szCs w:val="28"/>
              </w:rPr>
              <w:t>643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05AA6" w:rsidRPr="00D27AFD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05AA6" w:rsidRPr="006E7367" w:rsidTr="00344C3B">
        <w:tc>
          <w:tcPr>
            <w:tcW w:w="1849" w:type="dxa"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36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39" w:type="dxa"/>
          </w:tcPr>
          <w:p w:rsidR="00E05AA6" w:rsidRPr="006E7367" w:rsidRDefault="00E05AA6" w:rsidP="00344C3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1442</w:t>
            </w:r>
          </w:p>
        </w:tc>
        <w:tc>
          <w:tcPr>
            <w:tcW w:w="1239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412</w:t>
            </w:r>
          </w:p>
        </w:tc>
        <w:tc>
          <w:tcPr>
            <w:tcW w:w="1239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63" w:type="dxa"/>
            <w:tcBorders>
              <w:right w:val="single" w:sz="4" w:space="0" w:color="auto"/>
            </w:tcBorders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63" w:type="dxa"/>
            <w:tcBorders>
              <w:left w:val="single" w:sz="4" w:space="0" w:color="auto"/>
            </w:tcBorders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063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84</w:t>
            </w:r>
          </w:p>
        </w:tc>
        <w:tc>
          <w:tcPr>
            <w:tcW w:w="1063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5770</w:t>
            </w:r>
          </w:p>
        </w:tc>
        <w:tc>
          <w:tcPr>
            <w:tcW w:w="1134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5AA6" w:rsidRPr="006E7367" w:rsidRDefault="00E05AA6" w:rsidP="00C127D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</w:t>
            </w:r>
          </w:p>
        </w:tc>
      </w:tr>
    </w:tbl>
    <w:p w:rsidR="00E05AA6" w:rsidRDefault="00E05AA6" w:rsidP="008B67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5AA6" w:rsidRDefault="00E05AA6" w:rsidP="008B67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5AA6" w:rsidRPr="0094682F" w:rsidRDefault="00E05AA6" w:rsidP="008B67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 иные мероприятия – приложить перечень.</w:t>
      </w:r>
    </w:p>
    <w:p w:rsidR="00E05AA6" w:rsidRDefault="00E05AA6" w:rsidP="008B67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AA6" w:rsidRPr="00834035" w:rsidRDefault="00E05AA6" w:rsidP="008340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ДиректорМБУК ДК Фомино-Свечниковского с.п</w:t>
      </w:r>
      <w:r>
        <w:rPr>
          <w:rFonts w:ascii="Times New Roman" w:hAnsi="Times New Roman"/>
        </w:rPr>
        <w:t xml:space="preserve"> ________________________             ________________________</w:t>
      </w:r>
    </w:p>
    <w:p w:rsidR="00E05AA6" w:rsidRDefault="00E05AA6" w:rsidP="008B6766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16"/>
          <w:szCs w:val="16"/>
        </w:rPr>
        <w:t xml:space="preserve">                     (Ф.И.О.)                                                                      (подпись)  </w:t>
      </w:r>
    </w:p>
    <w:p w:rsidR="00E05AA6" w:rsidRDefault="00E05AA6" w:rsidP="00DD6953">
      <w:pPr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79107B" w:rsidRDefault="00E05AA6" w:rsidP="005106C3">
      <w:pPr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79107B">
        <w:rPr>
          <w:rFonts w:ascii="Times New Roman" w:hAnsi="Times New Roman"/>
          <w:b/>
          <w:sz w:val="36"/>
          <w:szCs w:val="36"/>
        </w:rPr>
        <w:t>мероприятий по профилактике асоциальных явлений и здоровому образу жизни</w:t>
      </w:r>
    </w:p>
    <w:p w:rsidR="00E05AA6" w:rsidRPr="0079107B" w:rsidRDefault="00E05AA6" w:rsidP="005106C3">
      <w:pPr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79107B">
        <w:rPr>
          <w:rFonts w:ascii="Times New Roman" w:hAnsi="Times New Roman"/>
          <w:b/>
          <w:sz w:val="36"/>
          <w:szCs w:val="36"/>
        </w:rPr>
        <w:t>к приложению № 13 за 2018 год</w:t>
      </w:r>
    </w:p>
    <w:p w:rsidR="00E05AA6" w:rsidRPr="0079107B" w:rsidRDefault="00E05AA6" w:rsidP="005106C3">
      <w:pPr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E05AA6" w:rsidRPr="0079107B" w:rsidRDefault="00E05AA6" w:rsidP="005106C3">
      <w:pPr>
        <w:spacing w:after="0" w:line="240" w:lineRule="auto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Сергеевский СК</w:t>
      </w:r>
    </w:p>
    <w:p w:rsidR="00E05AA6" w:rsidRPr="0079107B" w:rsidRDefault="00E05AA6" w:rsidP="005106C3">
      <w:pPr>
        <w:numPr>
          <w:ilvl w:val="0"/>
          <w:numId w:val="27"/>
        </w:numPr>
        <w:spacing w:after="0" w:line="240" w:lineRule="auto"/>
        <w:outlineLvl w:val="0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 Кубок памяти» - соревнования по теннису</w:t>
      </w:r>
    </w:p>
    <w:p w:rsidR="00E05AA6" w:rsidRPr="0079107B" w:rsidRDefault="00E05AA6" w:rsidP="005106C3">
      <w:pPr>
        <w:numPr>
          <w:ilvl w:val="0"/>
          <w:numId w:val="27"/>
        </w:numPr>
        <w:spacing w:after="0" w:line="240" w:lineRule="auto"/>
        <w:outlineLvl w:val="0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«Мы хотим жить» - круглый стол</w:t>
      </w:r>
    </w:p>
    <w:p w:rsidR="00E05AA6" w:rsidRPr="0079107B" w:rsidRDefault="00E05AA6" w:rsidP="005106C3">
      <w:pPr>
        <w:numPr>
          <w:ilvl w:val="0"/>
          <w:numId w:val="27"/>
        </w:numPr>
        <w:spacing w:after="0" w:line="240" w:lineRule="auto"/>
        <w:outlineLvl w:val="0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«Ура каникулы» -   конкурсно - игровая программа</w:t>
      </w:r>
    </w:p>
    <w:p w:rsidR="00E05AA6" w:rsidRPr="0079107B" w:rsidRDefault="00E05AA6" w:rsidP="005106C3">
      <w:pPr>
        <w:numPr>
          <w:ilvl w:val="0"/>
          <w:numId w:val="27"/>
        </w:numPr>
        <w:spacing w:after="0" w:line="240" w:lineRule="auto"/>
        <w:outlineLvl w:val="0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 Быстрее, выше, сильнее» -  спортивные соревнования</w:t>
      </w:r>
    </w:p>
    <w:p w:rsidR="00E05AA6" w:rsidRPr="0079107B" w:rsidRDefault="00E05AA6" w:rsidP="005106C3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 xml:space="preserve"> « Правила поведения на воде» - лекция</w:t>
      </w:r>
    </w:p>
    <w:p w:rsidR="00E05AA6" w:rsidRPr="0079107B" w:rsidRDefault="00E05AA6" w:rsidP="005106C3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«Закон и право государства Российского» - лекция</w:t>
      </w:r>
    </w:p>
    <w:p w:rsidR="00E05AA6" w:rsidRPr="0079107B" w:rsidRDefault="00E05AA6" w:rsidP="005106C3">
      <w:pPr>
        <w:pStyle w:val="ListParagraph"/>
        <w:numPr>
          <w:ilvl w:val="0"/>
          <w:numId w:val="27"/>
        </w:numPr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>«Танец жить нам помогает» - танцевальный вечер</w:t>
      </w:r>
    </w:p>
    <w:p w:rsidR="00E05AA6" w:rsidRDefault="00E05AA6" w:rsidP="005106C3">
      <w:pPr>
        <w:pStyle w:val="ListParagraph"/>
        <w:numPr>
          <w:ilvl w:val="0"/>
          <w:numId w:val="27"/>
        </w:numPr>
        <w:rPr>
          <w:rFonts w:ascii="Times New Roman" w:hAnsi="Times New Roman"/>
          <w:sz w:val="36"/>
          <w:szCs w:val="36"/>
        </w:rPr>
      </w:pPr>
      <w:r w:rsidRPr="0079107B">
        <w:rPr>
          <w:rFonts w:ascii="Times New Roman" w:hAnsi="Times New Roman"/>
          <w:sz w:val="36"/>
          <w:szCs w:val="36"/>
        </w:rPr>
        <w:t xml:space="preserve"> «День солидарности в борьбе с терроризмом» - круглый стол</w:t>
      </w:r>
    </w:p>
    <w:p w:rsidR="00E05AA6" w:rsidRDefault="00E05AA6" w:rsidP="005106C3">
      <w:pPr>
        <w:pStyle w:val="ListParagraph"/>
        <w:ind w:left="0"/>
        <w:rPr>
          <w:rFonts w:ascii="Times New Roman" w:hAnsi="Times New Roman"/>
          <w:sz w:val="36"/>
          <w:szCs w:val="36"/>
        </w:rPr>
      </w:pPr>
    </w:p>
    <w:p w:rsidR="00E05AA6" w:rsidRDefault="00E05AA6" w:rsidP="005106C3">
      <w:pPr>
        <w:pStyle w:val="ListParagraph"/>
        <w:ind w:left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МБУК ДК Фомино-Свечниковского с.п.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«Прощание с елкой».-  Конкурсно-игровая программа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«Победим простуду». -  Конкурсно-игровая программа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 «Знаете ли вы зимние приметы».- Познавательная викторина.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«Что уносит дым сигарет» - Тематическая беседа.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  « Зима пришла - пора на лыжи». Игровая программа.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 «Здоровый образ жизни - навсегда». – Музыкально-танцевальный вечер.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 «Сто тысяч почему». Игра-викторина.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 «Прощай зима!». Игровая программа.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«Не отнимай у себя завтра». Тематическая беседа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«Нам вот некогда скучать». Конкурсно-игровая программа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«Будь здоров». Конкурсно-игровая программа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«Потанцуем». Танцевальный вечер Конкурсно-игровые программы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«Давайте жить дружно». Конкурсно-игровые программы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«Путешествие в страну смеха». Беседы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«Чистота и здоровье». Беседы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«Взрослая жизнь – взрослая ответственность»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«Апрельским вечером». Вечер отдыха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«Деревья и цветы» Игра-викторина.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«Путешествие в страну игрушек» Конкурс поделок.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«Спорт увлекает» Игровая программа.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  <w:lang w:eastAsia="ru-RU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 xml:space="preserve">Всемирный день без табака. </w:t>
      </w:r>
      <w:r w:rsidRPr="005106C3">
        <w:rPr>
          <w:rFonts w:ascii="Times New Roman" w:hAnsi="Times New Roman"/>
          <w:sz w:val="32"/>
          <w:szCs w:val="32"/>
        </w:rPr>
        <w:t>Танцевальный вечер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 xml:space="preserve">День мороженого </w:t>
      </w:r>
      <w:r w:rsidRPr="005106C3">
        <w:rPr>
          <w:rFonts w:ascii="Times New Roman" w:hAnsi="Times New Roman"/>
          <w:sz w:val="32"/>
          <w:szCs w:val="32"/>
        </w:rPr>
        <w:t>конкурсная - игровая  программа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«Курение – цена одной привычки» лекция.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«Книжный пикник». Познавательная игра.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«Прекрасная пора молодости и юности». Концерт.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«На детской площадке». Конкурсно-игровая программа.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Танцевальный вечер для молодежи. Акция против курения.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«Спортивные ребята» Игровая программа.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«День шахмат» соревнования.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  <w:lang w:eastAsia="ru-RU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>«Разгадай кроссворд» Познавательная игра.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  <w:lang w:eastAsia="ru-RU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>«Веселые танцы». Вечер отдыха.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«Если весело живется, мы друг другу улыбнемся!». Игровая программа.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 xml:space="preserve">День спортсмена </w:t>
      </w:r>
      <w:r w:rsidRPr="005106C3">
        <w:rPr>
          <w:rFonts w:ascii="Times New Roman" w:hAnsi="Times New Roman"/>
          <w:sz w:val="32"/>
          <w:szCs w:val="32"/>
        </w:rPr>
        <w:t>Соревнования по теннису.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«Бегом от болезней» танцевальный вечер.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«Ритм, темп, жизнь».  Танцевальный  вечер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«Веселые науки». Игровая познавательная  программа.</w:t>
      </w:r>
    </w:p>
    <w:p w:rsidR="00E05AA6" w:rsidRPr="005106C3" w:rsidRDefault="00E05AA6" w:rsidP="005106C3">
      <w:pPr>
        <w:pStyle w:val="NoSpacing"/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>«Песни, стихи, потешки, скороговорки».</w:t>
      </w:r>
      <w:r w:rsidRPr="005106C3">
        <w:rPr>
          <w:rFonts w:ascii="Times New Roman" w:hAnsi="Times New Roman"/>
          <w:sz w:val="32"/>
          <w:szCs w:val="32"/>
        </w:rPr>
        <w:t xml:space="preserve"> Литературный вечер.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 xml:space="preserve">«Полезные продукты»  Познавательная викторина. 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«Вечер приятных встреч». Литературный салон.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  <w:lang w:eastAsia="ru-RU"/>
        </w:rPr>
      </w:pPr>
      <w:r w:rsidRPr="005106C3">
        <w:rPr>
          <w:rFonts w:ascii="Times New Roman" w:hAnsi="Times New Roman"/>
          <w:sz w:val="32"/>
          <w:szCs w:val="32"/>
          <w:lang w:eastAsia="ru-RU"/>
        </w:rPr>
        <w:t>«Народные приметы и календарь». Познавательная викторина.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«Осторожно тонкий лед». Беседа.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Здоровье в твоих руках».  Танцевальный вечер.</w:t>
      </w:r>
    </w:p>
    <w:p w:rsidR="00E05AA6" w:rsidRPr="005106C3" w:rsidRDefault="00E05AA6" w:rsidP="005106C3">
      <w:pPr>
        <w:rPr>
          <w:rFonts w:ascii="Times New Roman" w:hAnsi="Times New Roman"/>
          <w:sz w:val="32"/>
          <w:szCs w:val="32"/>
        </w:rPr>
      </w:pPr>
      <w:r w:rsidRPr="005106C3">
        <w:rPr>
          <w:rFonts w:ascii="Times New Roman" w:hAnsi="Times New Roman"/>
          <w:sz w:val="32"/>
          <w:szCs w:val="32"/>
        </w:rPr>
        <w:t>«Мои особенности – мой характер».  Час общения.</w:t>
      </w:r>
    </w:p>
    <w:p w:rsidR="00E05AA6" w:rsidRDefault="00E05AA6" w:rsidP="005106C3">
      <w:pPr>
        <w:pStyle w:val="ListParagraph"/>
        <w:ind w:left="0"/>
        <w:rPr>
          <w:rFonts w:ascii="Times New Roman" w:hAnsi="Times New Roman"/>
          <w:sz w:val="32"/>
          <w:szCs w:val="32"/>
        </w:rPr>
      </w:pPr>
    </w:p>
    <w:p w:rsidR="00E05AA6" w:rsidRDefault="00E05AA6" w:rsidP="005106C3">
      <w:pPr>
        <w:pStyle w:val="ListParagraph"/>
        <w:ind w:left="0"/>
        <w:rPr>
          <w:rFonts w:ascii="Times New Roman" w:hAnsi="Times New Roman"/>
          <w:b/>
          <w:sz w:val="32"/>
          <w:szCs w:val="32"/>
        </w:rPr>
      </w:pPr>
      <w:r w:rsidRPr="006363CE">
        <w:rPr>
          <w:rFonts w:ascii="Times New Roman" w:hAnsi="Times New Roman"/>
          <w:b/>
          <w:sz w:val="32"/>
          <w:szCs w:val="32"/>
        </w:rPr>
        <w:t>Сариново-Большинский ДК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Быть здоровым это модно»- беседа о здоровье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Спид не спит!»- час интересной информации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День здоровья»- 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Турнир по теннису.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 Что мы знаем о цветах и травах»-викторина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Будь здоров»- 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На волне здоровья»-круглый стол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 xml:space="preserve"> «Богородица- заступница наша»-инф.час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Природа –общий дом»- викторина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«Пожарная безопасность»- круглый стол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Диджей, зажигай»- танцевальный 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Как жить сегодня, чтобы иметь шанс жить завтра»- круглый стол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Добрый вечер! А что это значит ?»-танцевальный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Ох, уж эти детки!»- игровая развлекательная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«Чтоб беда к вам не пришла»(о наркомании)- диспут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Вместе дружная семья»- семейная конкурсная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Сохраним природу»- экскурсия в парк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Звезды зажигаются у нас»-танцевальный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«Вытяни репку»-игровая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«Крестики – нолики»-игровая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Спортивное соревнование по настольному теннису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«Танцуй и веселись»- танцевальный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До свиданье, лето»-танцевальный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Ай да я!»- 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А ну-ка отгадай!»- конкурс загадок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 В гостях у сказки»- 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Теннисный турнир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«Там по неведомым дорожкам»-викторина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Танцевальный фейерверк»- вечер отдыха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«Большие прыгалки»- спортивная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Мелодии и ритмы осени»- танцевальный вечер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«День русского валенка»- игровая программа</w:t>
      </w:r>
    </w:p>
    <w:p w:rsidR="00E05AA6" w:rsidRPr="007550A7" w:rsidRDefault="00E05AA6" w:rsidP="006363CE">
      <w:pPr>
        <w:pStyle w:val="ListParagraph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«Зимние игры»-игровая программа</w:t>
      </w:r>
    </w:p>
    <w:p w:rsidR="00E05AA6" w:rsidRPr="007550A7" w:rsidRDefault="00E05AA6" w:rsidP="006363CE">
      <w:pPr>
        <w:ind w:left="284"/>
        <w:rPr>
          <w:rFonts w:ascii="Times New Roman" w:hAnsi="Times New Roman"/>
          <w:sz w:val="28"/>
          <w:szCs w:val="28"/>
        </w:rPr>
      </w:pPr>
    </w:p>
    <w:p w:rsidR="00E05AA6" w:rsidRPr="006363CE" w:rsidRDefault="00E05AA6" w:rsidP="005106C3">
      <w:pPr>
        <w:pStyle w:val="ListParagraph"/>
        <w:ind w:left="0"/>
        <w:rPr>
          <w:rFonts w:ascii="Times New Roman" w:hAnsi="Times New Roman"/>
          <w:b/>
          <w:sz w:val="32"/>
          <w:szCs w:val="32"/>
        </w:rPr>
      </w:pPr>
    </w:p>
    <w:p w:rsidR="00E05AA6" w:rsidRPr="005106C3" w:rsidRDefault="00E05AA6" w:rsidP="00DD6953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E05AA6" w:rsidRPr="005106C3" w:rsidRDefault="00E05AA6" w:rsidP="00DD6953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E05AA6" w:rsidRPr="005106C3" w:rsidRDefault="00E05AA6" w:rsidP="00DD6953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 xml:space="preserve">Приложение №14 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9E308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695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E05AA6" w:rsidRPr="00400567" w:rsidRDefault="00E05AA6" w:rsidP="00C06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0567">
        <w:rPr>
          <w:rFonts w:ascii="Times New Roman" w:hAnsi="Times New Roman"/>
          <w:b/>
          <w:sz w:val="28"/>
          <w:szCs w:val="28"/>
        </w:rPr>
        <w:t>Информация о  работе  учреждений клубного типа по патриотическому воспитанию населения</w:t>
      </w:r>
    </w:p>
    <w:p w:rsidR="00E05AA6" w:rsidRPr="00DD6953" w:rsidRDefault="00E05AA6" w:rsidP="00C06D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МБУК ДК Фомино-Свечниковского с.п.</w:t>
      </w:r>
    </w:p>
    <w:tbl>
      <w:tblPr>
        <w:tblW w:w="15168" w:type="dxa"/>
        <w:tblInd w:w="-176" w:type="dxa"/>
        <w:tblLayout w:type="fixed"/>
        <w:tblLook w:val="00A0"/>
      </w:tblPr>
      <w:tblGrid>
        <w:gridCol w:w="851"/>
        <w:gridCol w:w="1843"/>
        <w:gridCol w:w="1169"/>
        <w:gridCol w:w="1170"/>
        <w:gridCol w:w="1169"/>
        <w:gridCol w:w="1170"/>
        <w:gridCol w:w="1299"/>
        <w:gridCol w:w="1299"/>
        <w:gridCol w:w="1300"/>
        <w:gridCol w:w="1299"/>
        <w:gridCol w:w="1299"/>
        <w:gridCol w:w="1300"/>
      </w:tblGrid>
      <w:tr w:rsidR="00E05AA6" w:rsidRPr="006E7367" w:rsidTr="008B6766">
        <w:trPr>
          <w:trHeight w:val="38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Территория</w:t>
            </w:r>
          </w:p>
        </w:tc>
        <w:tc>
          <w:tcPr>
            <w:tcW w:w="467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05AA6" w:rsidRPr="006E7367" w:rsidRDefault="00E05AA6" w:rsidP="008B67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Количество клубов по интересам</w:t>
            </w:r>
          </w:p>
          <w:p w:rsidR="00E05AA6" w:rsidRPr="006E7367" w:rsidRDefault="00E05AA6" w:rsidP="008B67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и любительских объединений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8B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музеев и уголков*</w:t>
            </w:r>
          </w:p>
        </w:tc>
      </w:tr>
      <w:tr w:rsidR="00E05AA6" w:rsidRPr="006E7367" w:rsidTr="008B6766">
        <w:trPr>
          <w:trHeight w:val="38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историко-патриотические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краеведческие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боевой и трудовой славы</w:t>
            </w:r>
          </w:p>
        </w:tc>
      </w:tr>
      <w:tr w:rsidR="00E05AA6" w:rsidRPr="006E7367" w:rsidTr="008B6766">
        <w:trPr>
          <w:cantSplit/>
          <w:trHeight w:val="38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уч-ков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4F71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 т.ч.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br/>
              <w:t>для детей до 14 л.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уч-ков детей до 14 л.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посетителей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посетителей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посетителей</w:t>
            </w:r>
          </w:p>
        </w:tc>
      </w:tr>
      <w:tr w:rsidR="00E05AA6" w:rsidRPr="006E7367" w:rsidTr="008B6766">
        <w:trPr>
          <w:cantSplit/>
          <w:trHeight w:val="2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8B676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E05AA6" w:rsidRPr="006E7367" w:rsidTr="008B6766">
        <w:trPr>
          <w:trHeight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0F0136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F0136">
              <w:rPr>
                <w:rFonts w:ascii="Times New Roman" w:hAnsi="Times New Roman"/>
                <w:b/>
                <w:sz w:val="16"/>
                <w:szCs w:val="16"/>
              </w:rPr>
              <w:t>МБУК ДК Фомино-Свечниковского с.п.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567</w:t>
            </w:r>
          </w:p>
        </w:tc>
      </w:tr>
      <w:tr w:rsidR="00E05AA6" w:rsidRPr="006E7367" w:rsidTr="008B6766">
        <w:trPr>
          <w:trHeight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Default="00E05AA6" w:rsidP="000F01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05AA6" w:rsidRDefault="00E05AA6" w:rsidP="000F0136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1.Сариново-Большинский ДК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332</w:t>
            </w:r>
          </w:p>
        </w:tc>
      </w:tr>
      <w:tr w:rsidR="00E05AA6" w:rsidRPr="006E7367" w:rsidTr="008B6766">
        <w:trPr>
          <w:trHeight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Default="00E05AA6" w:rsidP="000F0136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2.Сергеевский СК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0F01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20B9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E05AA6" w:rsidRPr="006E7367" w:rsidTr="008B6766">
        <w:trPr>
          <w:trHeight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899</w:t>
            </w:r>
          </w:p>
        </w:tc>
      </w:tr>
    </w:tbl>
    <w:p w:rsidR="00E05AA6" w:rsidRPr="00400567" w:rsidRDefault="00E05AA6" w:rsidP="00DD6953">
      <w:pPr>
        <w:ind w:left="-142"/>
        <w:rPr>
          <w:rFonts w:ascii="Times New Roman" w:hAnsi="Times New Roman"/>
          <w:sz w:val="20"/>
          <w:szCs w:val="20"/>
        </w:rPr>
      </w:pPr>
    </w:p>
    <w:tbl>
      <w:tblPr>
        <w:tblW w:w="15168" w:type="dxa"/>
        <w:tblInd w:w="-176" w:type="dxa"/>
        <w:tblLayout w:type="fixed"/>
        <w:tblLook w:val="00A0"/>
      </w:tblPr>
      <w:tblGrid>
        <w:gridCol w:w="284"/>
        <w:gridCol w:w="1276"/>
        <w:gridCol w:w="1276"/>
        <w:gridCol w:w="1233"/>
        <w:gridCol w:w="1233"/>
        <w:gridCol w:w="1233"/>
        <w:gridCol w:w="1233"/>
        <w:gridCol w:w="1234"/>
        <w:gridCol w:w="1233"/>
        <w:gridCol w:w="1233"/>
        <w:gridCol w:w="1233"/>
        <w:gridCol w:w="1233"/>
        <w:gridCol w:w="1234"/>
      </w:tblGrid>
      <w:tr w:rsidR="00E05AA6" w:rsidRPr="006E7367" w:rsidTr="008B6766">
        <w:trPr>
          <w:trHeight w:val="3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C0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Количество культурно-массовых мероприятий</w:t>
            </w:r>
          </w:p>
        </w:tc>
        <w:tc>
          <w:tcPr>
            <w:tcW w:w="1233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из них:</w:t>
            </w:r>
          </w:p>
        </w:tc>
      </w:tr>
      <w:tr w:rsidR="00E05AA6" w:rsidRPr="006E7367" w:rsidTr="008B6766">
        <w:trPr>
          <w:trHeight w:val="384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 xml:space="preserve">Праздники 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Фестивали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Конкурсы</w:t>
            </w:r>
          </w:p>
        </w:tc>
        <w:tc>
          <w:tcPr>
            <w:tcW w:w="2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Выставки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Прочие</w:t>
            </w:r>
          </w:p>
        </w:tc>
      </w:tr>
      <w:tr w:rsidR="00E05AA6" w:rsidRPr="006E7367" w:rsidTr="00400567">
        <w:trPr>
          <w:cantSplit/>
          <w:trHeight w:val="368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E05AA6" w:rsidRPr="006E7367" w:rsidRDefault="00E05AA6" w:rsidP="00DD69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E05AA6" w:rsidRPr="006E7367" w:rsidRDefault="00E05AA6" w:rsidP="00DD69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C0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посетит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лей</w:t>
            </w:r>
          </w:p>
        </w:tc>
      </w:tr>
      <w:tr w:rsidR="00E05AA6" w:rsidRPr="006E7367" w:rsidTr="008B6766">
        <w:trPr>
          <w:trHeight w:val="197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00567" w:rsidRDefault="00E05AA6" w:rsidP="00DD695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E05AA6" w:rsidRPr="006E7367" w:rsidTr="008B6766">
        <w:trPr>
          <w:trHeight w:val="25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1352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64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4F458C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988</w:t>
            </w:r>
          </w:p>
        </w:tc>
      </w:tr>
      <w:tr w:rsidR="00E05AA6" w:rsidRPr="006E7367" w:rsidTr="008B6766">
        <w:trPr>
          <w:trHeight w:val="25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945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20B9E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20B9E">
              <w:rPr>
                <w:rFonts w:ascii="Times New Roman" w:hAnsi="Times New Roman"/>
                <w:bCs/>
              </w:rPr>
              <w:t>916</w:t>
            </w:r>
          </w:p>
        </w:tc>
      </w:tr>
      <w:tr w:rsidR="00E05AA6" w:rsidRPr="006E7367" w:rsidTr="008B6766">
        <w:trPr>
          <w:trHeight w:val="25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DD695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251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73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D27AFD" w:rsidRDefault="00E05AA6" w:rsidP="00C328C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D27AFD">
              <w:rPr>
                <w:rFonts w:ascii="Times New Roman" w:hAnsi="Times New Roman"/>
                <w:bCs/>
              </w:rPr>
              <w:t>178</w:t>
            </w:r>
          </w:p>
        </w:tc>
      </w:tr>
      <w:tr w:rsidR="00E05AA6" w:rsidRPr="00C328CD" w:rsidTr="008B6766">
        <w:trPr>
          <w:trHeight w:val="25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C328CD" w:rsidRDefault="00E05AA6" w:rsidP="00DD695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35 </w:t>
            </w:r>
            <w:r w:rsidRPr="00C328CD">
              <w:rPr>
                <w:rFonts w:ascii="Times New Roman" w:hAnsi="Times New Roman"/>
                <w:b/>
                <w:bCs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2548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166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5AA6" w:rsidRPr="00C328CD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328CD">
              <w:rPr>
                <w:rFonts w:ascii="Times New Roman" w:hAnsi="Times New Roman"/>
                <w:b/>
                <w:bCs/>
              </w:rPr>
              <w:t>2082</w:t>
            </w:r>
          </w:p>
        </w:tc>
      </w:tr>
    </w:tbl>
    <w:p w:rsidR="00E05AA6" w:rsidRDefault="00E05AA6" w:rsidP="00C328CD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Директор МБУК ДК Фомино-Свечниковского с.п                                                                               Демченко А.В.</w:t>
      </w: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</w:t>
      </w: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Pr="00305F84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r w:rsidRPr="00305F84">
        <w:rPr>
          <w:rFonts w:ascii="Times New Roman" w:hAnsi="Times New Roman"/>
          <w:sz w:val="24"/>
          <w:szCs w:val="24"/>
        </w:rPr>
        <w:t>Сариново-Большинский ДК</w:t>
      </w:r>
    </w:p>
    <w:p w:rsidR="00E05AA6" w:rsidRPr="00305F84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  <w:r w:rsidRPr="0047149C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96.25pt;height:420pt;visibility:visible">
            <v:imagedata r:id="rId8" o:title=""/>
          </v:shape>
        </w:pict>
      </w: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Pr="00950389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  <w:r w:rsidRPr="00F560BB">
        <w:rPr>
          <w:rFonts w:ascii="Times New Roman" w:hAnsi="Times New Roman"/>
          <w:sz w:val="28"/>
          <w:szCs w:val="28"/>
        </w:rPr>
        <w:object w:dxaOrig="14760" w:dyaOrig="10740">
          <v:shape id="_x0000_i1026" type="#_x0000_t75" style="width:723pt;height:526.5pt" o:ole="">
            <v:imagedata r:id="rId9" o:title=""/>
          </v:shape>
          <o:OLEObject Type="Embed" ProgID="Word.Document.12" ShapeID="_x0000_i1026" DrawAspect="Content" ObjectID="_1606536435" r:id="rId10">
            <o:FieldCodes>\s</o:FieldCodes>
          </o:OLEObject>
        </w:object>
      </w: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16"/>
          <w:szCs w:val="16"/>
        </w:rPr>
      </w:pPr>
    </w:p>
    <w:p w:rsidR="00E05AA6" w:rsidRPr="001746A1" w:rsidRDefault="00E05AA6" w:rsidP="001746A1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</w:pP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Приложение №15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8B6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6353DA" w:rsidRDefault="00E05AA6" w:rsidP="008B676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620BF">
        <w:rPr>
          <w:rFonts w:ascii="Times New Roman" w:hAnsi="Times New Roman"/>
          <w:b/>
          <w:sz w:val="28"/>
          <w:szCs w:val="28"/>
        </w:rPr>
        <w:t xml:space="preserve">Информация о </w:t>
      </w:r>
      <w:r>
        <w:rPr>
          <w:rFonts w:ascii="Times New Roman" w:hAnsi="Times New Roman"/>
          <w:b/>
          <w:sz w:val="28"/>
          <w:szCs w:val="28"/>
        </w:rPr>
        <w:t>работе с инвалидами учреждений клубного типа Фомино-Свечниковского с.п.</w:t>
      </w:r>
    </w:p>
    <w:p w:rsidR="00E05AA6" w:rsidRDefault="00E05AA6" w:rsidP="008B6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1983"/>
        <w:gridCol w:w="1275"/>
        <w:gridCol w:w="1144"/>
        <w:gridCol w:w="1326"/>
        <w:gridCol w:w="1605"/>
        <w:gridCol w:w="1606"/>
        <w:gridCol w:w="1409"/>
        <w:gridCol w:w="1806"/>
        <w:gridCol w:w="888"/>
        <w:gridCol w:w="1559"/>
      </w:tblGrid>
      <w:tr w:rsidR="00E05AA6" w:rsidRPr="006E7367" w:rsidTr="00344C3B">
        <w:trPr>
          <w:trHeight w:val="679"/>
        </w:trPr>
        <w:tc>
          <w:tcPr>
            <w:tcW w:w="567" w:type="dxa"/>
            <w:vMerge w:val="restart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1983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Наименование учрежд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е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ния (юр. лица)</w:t>
            </w:r>
          </w:p>
        </w:tc>
        <w:tc>
          <w:tcPr>
            <w:tcW w:w="1275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Кол-во клу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б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ных формир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о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ваний,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всего</w:t>
            </w:r>
            <w:r w:rsidRPr="006E7367">
              <w:rPr>
                <w:rFonts w:ascii="Times New Roman" w:hAnsi="Times New Roman"/>
              </w:rPr>
              <w:t>*</w:t>
            </w:r>
          </w:p>
        </w:tc>
        <w:tc>
          <w:tcPr>
            <w:tcW w:w="1144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В них учас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т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ников</w:t>
            </w:r>
          </w:p>
        </w:tc>
        <w:tc>
          <w:tcPr>
            <w:tcW w:w="1326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Из них для детей до 14 лет</w:t>
            </w:r>
          </w:p>
        </w:tc>
        <w:tc>
          <w:tcPr>
            <w:tcW w:w="1605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Из общего числа – клубные формир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о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вания СНТ</w:t>
            </w:r>
          </w:p>
        </w:tc>
        <w:tc>
          <w:tcPr>
            <w:tcW w:w="1606" w:type="dxa"/>
            <w:vMerge w:val="restart"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В них участников</w:t>
            </w:r>
          </w:p>
        </w:tc>
        <w:tc>
          <w:tcPr>
            <w:tcW w:w="3215" w:type="dxa"/>
            <w:gridSpan w:val="2"/>
            <w:tcBorders>
              <w:bottom w:val="single" w:sz="4" w:space="0" w:color="auto"/>
            </w:tcBorders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Культурно-массовые мероприятия для инвалидов</w:t>
            </w:r>
            <w:r w:rsidRPr="006E7367">
              <w:rPr>
                <w:rFonts w:ascii="Times New Roman" w:hAnsi="Times New Roman"/>
              </w:rPr>
              <w:t>**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7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Число посетителей меропри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>я</w:t>
            </w:r>
            <w:r w:rsidRPr="006E7367">
              <w:rPr>
                <w:rFonts w:ascii="Times New Roman" w:hAnsi="Times New Roman"/>
                <w:sz w:val="16"/>
                <w:szCs w:val="16"/>
              </w:rPr>
              <w:t xml:space="preserve">тий для инвалидов </w:t>
            </w:r>
          </w:p>
        </w:tc>
      </w:tr>
      <w:tr w:rsidR="00E05AA6" w:rsidRPr="006E7367" w:rsidTr="00344C3B">
        <w:trPr>
          <w:trHeight w:val="207"/>
        </w:trPr>
        <w:tc>
          <w:tcPr>
            <w:tcW w:w="567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44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6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5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6" w:type="dxa"/>
            <w:vMerge/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из них:</w:t>
            </w:r>
          </w:p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для детей до 14 лет включительно</w:t>
            </w:r>
          </w:p>
        </w:tc>
        <w:tc>
          <w:tcPr>
            <w:tcW w:w="244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AA6" w:rsidRPr="006E7367" w:rsidTr="00344C3B">
        <w:trPr>
          <w:trHeight w:val="360"/>
        </w:trPr>
        <w:tc>
          <w:tcPr>
            <w:tcW w:w="567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44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5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6" w:type="dxa"/>
            <w:vMerge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09" w:type="dxa"/>
            <w:vMerge/>
            <w:tcBorders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6" w:type="dxa"/>
            <w:vMerge/>
            <w:tcBorders>
              <w:lef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</w:rPr>
              <w:t>Дети до 14 лет включительно</w:t>
            </w:r>
          </w:p>
        </w:tc>
      </w:tr>
      <w:tr w:rsidR="00E05AA6" w:rsidRPr="006E7367" w:rsidTr="00344C3B">
        <w:tc>
          <w:tcPr>
            <w:tcW w:w="567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983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275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144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326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605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606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1409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1806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11</w:t>
            </w:r>
          </w:p>
        </w:tc>
      </w:tr>
      <w:tr w:rsidR="00E05AA6" w:rsidRPr="006E7367" w:rsidTr="00344C3B">
        <w:tc>
          <w:tcPr>
            <w:tcW w:w="567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E05AA6" w:rsidRPr="000F0136" w:rsidRDefault="00E05AA6" w:rsidP="004B1B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F0136">
              <w:rPr>
                <w:rFonts w:ascii="Times New Roman" w:hAnsi="Times New Roman"/>
                <w:b/>
                <w:sz w:val="16"/>
                <w:szCs w:val="16"/>
              </w:rPr>
              <w:t>МБУК ДК Фомино-Свечниковского с.п.</w:t>
            </w:r>
          </w:p>
        </w:tc>
        <w:tc>
          <w:tcPr>
            <w:tcW w:w="127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344C3B">
        <w:tc>
          <w:tcPr>
            <w:tcW w:w="567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E05AA6" w:rsidRDefault="00E05AA6" w:rsidP="004B1B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05AA6" w:rsidRDefault="00E05AA6" w:rsidP="004B1BEA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1.Сариново-Большинский ДК</w:t>
            </w:r>
          </w:p>
        </w:tc>
        <w:tc>
          <w:tcPr>
            <w:tcW w:w="127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344C3B">
        <w:tc>
          <w:tcPr>
            <w:tcW w:w="567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E05AA6" w:rsidRDefault="00E05AA6" w:rsidP="004B1BEA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2.Сергеевский СК</w:t>
            </w:r>
          </w:p>
        </w:tc>
        <w:tc>
          <w:tcPr>
            <w:tcW w:w="127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344C3B">
        <w:tc>
          <w:tcPr>
            <w:tcW w:w="567" w:type="dxa"/>
          </w:tcPr>
          <w:p w:rsidR="00E05AA6" w:rsidRPr="006E7367" w:rsidRDefault="00E05AA6" w:rsidP="00344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E05AA6" w:rsidRPr="006E7367" w:rsidRDefault="00E05AA6" w:rsidP="004B1BE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7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4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5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9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6" w:type="dxa"/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E05AA6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</w:t>
            </w:r>
          </w:p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05AA6" w:rsidRPr="000620BF" w:rsidRDefault="00E05AA6" w:rsidP="008B67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5AA6" w:rsidRDefault="00E05AA6" w:rsidP="008B6766">
      <w:pPr>
        <w:spacing w:after="0" w:line="240" w:lineRule="auto"/>
        <w:rPr>
          <w:rFonts w:ascii="Times New Roman" w:hAnsi="Times New Roman"/>
        </w:rPr>
      </w:pPr>
    </w:p>
    <w:p w:rsidR="00E05AA6" w:rsidRDefault="00E05AA6" w:rsidP="008340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  <w:sz w:val="24"/>
          <w:szCs w:val="24"/>
        </w:rPr>
        <w:t xml:space="preserve"> ДиректорМБУК ДК </w:t>
      </w:r>
    </w:p>
    <w:p w:rsidR="00E05AA6" w:rsidRDefault="00E05AA6" w:rsidP="00113F42">
      <w:pPr>
        <w:spacing w:after="0" w:line="240" w:lineRule="auto"/>
        <w:ind w:left="1134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Фомино-Свечниковского с.п       </w:t>
      </w:r>
      <w:r>
        <w:rPr>
          <w:rFonts w:ascii="Times New Roman" w:hAnsi="Times New Roman"/>
        </w:rPr>
        <w:t>________________________             ____________</w:t>
      </w: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FC0B37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B37">
        <w:rPr>
          <w:rFonts w:ascii="Times New Roman" w:hAnsi="Times New Roman"/>
          <w:b/>
          <w:sz w:val="28"/>
          <w:szCs w:val="28"/>
        </w:rPr>
        <w:t xml:space="preserve">Перечень мероприятий к приложению № 15 </w:t>
      </w:r>
    </w:p>
    <w:p w:rsidR="00E05AA6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B37">
        <w:rPr>
          <w:rFonts w:ascii="Times New Roman" w:hAnsi="Times New Roman"/>
          <w:b/>
          <w:sz w:val="28"/>
          <w:szCs w:val="28"/>
        </w:rPr>
        <w:t xml:space="preserve">по работе с инвалидами, проводимых в </w:t>
      </w:r>
      <w:r>
        <w:rPr>
          <w:rFonts w:ascii="Times New Roman" w:hAnsi="Times New Roman"/>
          <w:b/>
          <w:sz w:val="28"/>
          <w:szCs w:val="28"/>
        </w:rPr>
        <w:t>МБУК ДК Фомино-Свечниковского с.п.</w:t>
      </w:r>
      <w:r w:rsidRPr="00FC0B37">
        <w:rPr>
          <w:rFonts w:ascii="Times New Roman" w:hAnsi="Times New Roman"/>
          <w:b/>
          <w:sz w:val="28"/>
          <w:szCs w:val="28"/>
        </w:rPr>
        <w:t>в 2018 г.</w:t>
      </w:r>
    </w:p>
    <w:p w:rsidR="00E05AA6" w:rsidRPr="00FC0B37" w:rsidRDefault="00E05AA6" w:rsidP="0074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645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3916"/>
        <w:gridCol w:w="3880"/>
        <w:gridCol w:w="3960"/>
        <w:gridCol w:w="3850"/>
      </w:tblGrid>
      <w:tr w:rsidR="00E05AA6" w:rsidRPr="00A12A11" w:rsidTr="00740AD2">
        <w:tc>
          <w:tcPr>
            <w:tcW w:w="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05AA6" w:rsidRPr="00FC0B37" w:rsidRDefault="00E05AA6" w:rsidP="00797DC3">
            <w:pPr>
              <w:spacing w:after="0" w:line="240" w:lineRule="auto"/>
              <w:ind w:right="-53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16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Форма мероприятия</w:t>
            </w:r>
          </w:p>
        </w:tc>
        <w:tc>
          <w:tcPr>
            <w:tcW w:w="388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96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0B37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</w:tr>
      <w:tr w:rsidR="00E05AA6" w:rsidRPr="00A12A11" w:rsidTr="00740AD2">
        <w:tc>
          <w:tcPr>
            <w:tcW w:w="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16" w:type="dxa"/>
          </w:tcPr>
          <w:p w:rsidR="00E05AA6" w:rsidRDefault="00E05AA6">
            <w:r w:rsidRPr="0004518A">
              <w:rPr>
                <w:rFonts w:ascii="Times New Roman" w:hAnsi="Times New Roman"/>
                <w:sz w:val="28"/>
                <w:szCs w:val="28"/>
              </w:rPr>
              <w:t>Круглый стол.</w:t>
            </w:r>
          </w:p>
        </w:tc>
        <w:tc>
          <w:tcPr>
            <w:tcW w:w="388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6996">
              <w:rPr>
                <w:rFonts w:ascii="Times New Roman" w:hAnsi="Times New Roman"/>
                <w:sz w:val="28"/>
                <w:szCs w:val="28"/>
                <w:lang w:eastAsia="ru-RU"/>
              </w:rPr>
              <w:t>«Солнце светит всем».</w:t>
            </w:r>
          </w:p>
        </w:tc>
        <w:tc>
          <w:tcPr>
            <w:tcW w:w="396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07.05.18</w:t>
            </w:r>
          </w:p>
        </w:tc>
        <w:tc>
          <w:tcPr>
            <w:tcW w:w="3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взрослые</w:t>
            </w:r>
          </w:p>
        </w:tc>
      </w:tr>
      <w:tr w:rsidR="00E05AA6" w:rsidRPr="00A12A11" w:rsidTr="00740AD2">
        <w:tc>
          <w:tcPr>
            <w:tcW w:w="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16" w:type="dxa"/>
          </w:tcPr>
          <w:p w:rsidR="00E05AA6" w:rsidRDefault="00E05AA6">
            <w:r w:rsidRPr="0004518A">
              <w:rPr>
                <w:rFonts w:ascii="Times New Roman" w:hAnsi="Times New Roman"/>
                <w:sz w:val="28"/>
                <w:szCs w:val="28"/>
              </w:rPr>
              <w:t>Круглый стол.</w:t>
            </w:r>
          </w:p>
        </w:tc>
        <w:tc>
          <w:tcPr>
            <w:tcW w:w="388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4676">
              <w:rPr>
                <w:rFonts w:ascii="Times New Roman" w:hAnsi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396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29.09.18</w:t>
            </w:r>
          </w:p>
        </w:tc>
        <w:tc>
          <w:tcPr>
            <w:tcW w:w="3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взрослые</w:t>
            </w:r>
          </w:p>
        </w:tc>
      </w:tr>
      <w:tr w:rsidR="00E05AA6" w:rsidRPr="00A12A11" w:rsidTr="00740AD2">
        <w:tc>
          <w:tcPr>
            <w:tcW w:w="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16" w:type="dxa"/>
          </w:tcPr>
          <w:p w:rsidR="00E05AA6" w:rsidRDefault="00E05AA6" w:rsidP="00AE503F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отдыха</w:t>
            </w:r>
          </w:p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Веселый блиц для взрослых лиц»</w:t>
            </w:r>
          </w:p>
        </w:tc>
        <w:tc>
          <w:tcPr>
            <w:tcW w:w="396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30.09.18</w:t>
            </w:r>
          </w:p>
        </w:tc>
        <w:tc>
          <w:tcPr>
            <w:tcW w:w="3850" w:type="dxa"/>
          </w:tcPr>
          <w:p w:rsidR="00E05AA6" w:rsidRPr="00FC0B37" w:rsidRDefault="00E05AA6" w:rsidP="00797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взрослые</w:t>
            </w:r>
          </w:p>
        </w:tc>
      </w:tr>
    </w:tbl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</w:t>
      </w: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Default="00E05AA6" w:rsidP="00113F42">
      <w:pPr>
        <w:spacing w:after="0" w:line="240" w:lineRule="auto"/>
        <w:rPr>
          <w:rFonts w:ascii="Times New Roman" w:hAnsi="Times New Roman"/>
        </w:rPr>
      </w:pPr>
    </w:p>
    <w:p w:rsidR="00E05AA6" w:rsidRPr="00DD6953" w:rsidRDefault="00E05AA6" w:rsidP="00113F4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</w:t>
      </w:r>
      <w:r w:rsidRPr="00DD6953">
        <w:rPr>
          <w:rFonts w:ascii="Times New Roman" w:hAnsi="Times New Roman"/>
        </w:rPr>
        <w:t>Приложение №16</w:t>
      </w:r>
    </w:p>
    <w:p w:rsidR="00E05AA6" w:rsidRPr="00DD6953" w:rsidRDefault="00E05AA6" w:rsidP="00DD6953">
      <w:pPr>
        <w:spacing w:after="0" w:line="240" w:lineRule="auto"/>
        <w:jc w:val="right"/>
        <w:rPr>
          <w:rFonts w:ascii="Times New Roman" w:hAnsi="Times New Roman"/>
        </w:rPr>
      </w:pPr>
      <w:r w:rsidRPr="00DD6953">
        <w:rPr>
          <w:rFonts w:ascii="Times New Roman" w:hAnsi="Times New Roman"/>
        </w:rPr>
        <w:t>к перечню предоставляемых документов за 201</w:t>
      </w:r>
      <w:r>
        <w:rPr>
          <w:rFonts w:ascii="Times New Roman" w:hAnsi="Times New Roman"/>
        </w:rPr>
        <w:t>8</w:t>
      </w:r>
      <w:r w:rsidRPr="00DD6953">
        <w:rPr>
          <w:rFonts w:ascii="Times New Roman" w:hAnsi="Times New Roman"/>
        </w:rPr>
        <w:t xml:space="preserve"> год</w:t>
      </w:r>
    </w:p>
    <w:p w:rsidR="00E05AA6" w:rsidRPr="00DD6953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5AA6" w:rsidRPr="00C06DEB" w:rsidRDefault="00E05AA6" w:rsidP="00DD695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400567">
        <w:rPr>
          <w:rFonts w:ascii="Times New Roman" w:hAnsi="Times New Roman"/>
          <w:b/>
          <w:sz w:val="28"/>
          <w:szCs w:val="28"/>
        </w:rPr>
        <w:t>Информация о работе с семьей учреждений клубного типа</w:t>
      </w:r>
      <w:r w:rsidRPr="00DD695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МБУК ДК Фомино-Свечниковского с.п.</w:t>
      </w:r>
    </w:p>
    <w:p w:rsidR="00E05AA6" w:rsidRPr="00DD6953" w:rsidRDefault="00E05AA6" w:rsidP="00DD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1984"/>
        <w:gridCol w:w="1276"/>
        <w:gridCol w:w="1276"/>
        <w:gridCol w:w="1346"/>
        <w:gridCol w:w="1347"/>
        <w:gridCol w:w="1417"/>
        <w:gridCol w:w="1418"/>
        <w:gridCol w:w="1417"/>
        <w:gridCol w:w="1417"/>
        <w:gridCol w:w="1418"/>
      </w:tblGrid>
      <w:tr w:rsidR="00E05AA6" w:rsidRPr="006E7367" w:rsidTr="00DD6953">
        <w:trPr>
          <w:trHeight w:val="1270"/>
        </w:trPr>
        <w:tc>
          <w:tcPr>
            <w:tcW w:w="568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№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 xml:space="preserve">Наименование учреждения 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(юр. лица)</w:t>
            </w:r>
          </w:p>
        </w:tc>
        <w:tc>
          <w:tcPr>
            <w:tcW w:w="2552" w:type="dxa"/>
            <w:gridSpan w:val="2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Семейные клубы, с</w:t>
            </w:r>
            <w:r w:rsidRPr="006E7367">
              <w:rPr>
                <w:rFonts w:ascii="Times New Roman" w:hAnsi="Times New Roman"/>
              </w:rPr>
              <w:t>е</w:t>
            </w:r>
            <w:r w:rsidRPr="006E7367">
              <w:rPr>
                <w:rFonts w:ascii="Times New Roman" w:hAnsi="Times New Roman"/>
              </w:rPr>
              <w:t>мейные творческие ко</w:t>
            </w:r>
            <w:r w:rsidRPr="006E7367">
              <w:rPr>
                <w:rFonts w:ascii="Times New Roman" w:hAnsi="Times New Roman"/>
              </w:rPr>
              <w:t>л</w:t>
            </w:r>
            <w:r w:rsidRPr="006E7367">
              <w:rPr>
                <w:rFonts w:ascii="Times New Roman" w:hAnsi="Times New Roman"/>
              </w:rPr>
              <w:t>лективы,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Всего</w:t>
            </w:r>
            <w:r w:rsidRPr="006E7367"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693" w:type="dxa"/>
            <w:gridSpan w:val="2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В том числе клубных формирований для мол</w:t>
            </w:r>
            <w:r w:rsidRPr="006E7367">
              <w:rPr>
                <w:rFonts w:ascii="Times New Roman" w:hAnsi="Times New Roman"/>
              </w:rPr>
              <w:t>о</w:t>
            </w:r>
            <w:r w:rsidRPr="006E7367">
              <w:rPr>
                <w:rFonts w:ascii="Times New Roman" w:hAnsi="Times New Roman"/>
              </w:rPr>
              <w:t>дых семей</w:t>
            </w:r>
          </w:p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( до 30 лет)</w:t>
            </w:r>
          </w:p>
        </w:tc>
        <w:tc>
          <w:tcPr>
            <w:tcW w:w="2835" w:type="dxa"/>
            <w:gridSpan w:val="2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Проведенные мероприятия по данному направлению</w:t>
            </w:r>
          </w:p>
        </w:tc>
        <w:tc>
          <w:tcPr>
            <w:tcW w:w="4252" w:type="dxa"/>
            <w:gridSpan w:val="3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7367">
              <w:rPr>
                <w:rFonts w:ascii="Times New Roman" w:hAnsi="Times New Roman"/>
              </w:rPr>
              <w:t>Формы проведенных мероприятий**</w:t>
            </w:r>
          </w:p>
        </w:tc>
      </w:tr>
      <w:tr w:rsidR="00E05AA6" w:rsidRPr="006E7367" w:rsidTr="00DD6953">
        <w:tc>
          <w:tcPr>
            <w:tcW w:w="568" w:type="dxa"/>
            <w:vMerge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кл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у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бов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уч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стников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фо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р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мирований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уч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стников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мер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приятий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Кол-во уч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а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стников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Культурно-досуговые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и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онно-просвет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и</w:t>
            </w:r>
            <w:r w:rsidRPr="006E7367">
              <w:rPr>
                <w:rFonts w:ascii="Times New Roman" w:hAnsi="Times New Roman"/>
                <w:sz w:val="20"/>
                <w:szCs w:val="20"/>
              </w:rPr>
              <w:t>тельские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7367">
              <w:rPr>
                <w:rFonts w:ascii="Times New Roman" w:hAnsi="Times New Roman"/>
                <w:sz w:val="20"/>
                <w:szCs w:val="20"/>
              </w:rPr>
              <w:t>Иные***</w:t>
            </w:r>
          </w:p>
        </w:tc>
      </w:tr>
      <w:tr w:rsidR="00E05AA6" w:rsidRPr="006E7367" w:rsidTr="00DD6953">
        <w:tc>
          <w:tcPr>
            <w:tcW w:w="568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984" w:type="dxa"/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E7367">
              <w:rPr>
                <w:rFonts w:ascii="Times New Roman" w:hAnsi="Times New Roman"/>
                <w:sz w:val="16"/>
                <w:szCs w:val="16"/>
                <w:lang w:val="en-US"/>
              </w:rPr>
              <w:t>11</w:t>
            </w:r>
          </w:p>
        </w:tc>
      </w:tr>
      <w:tr w:rsidR="00E05AA6" w:rsidRPr="006E7367" w:rsidTr="00DD6953">
        <w:tc>
          <w:tcPr>
            <w:tcW w:w="568" w:type="dxa"/>
          </w:tcPr>
          <w:p w:rsidR="00E05AA6" w:rsidRPr="006E7367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E05AA6" w:rsidRPr="000F0136" w:rsidRDefault="00E05AA6" w:rsidP="004B1B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F0136">
              <w:rPr>
                <w:rFonts w:ascii="Times New Roman" w:hAnsi="Times New Roman"/>
                <w:b/>
                <w:sz w:val="16"/>
                <w:szCs w:val="16"/>
              </w:rPr>
              <w:t>МБУК ДК Фомино-Свечниковского с.п.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4271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4F458C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DD6953">
        <w:tc>
          <w:tcPr>
            <w:tcW w:w="568" w:type="dxa"/>
          </w:tcPr>
          <w:p w:rsidR="00E05AA6" w:rsidRPr="006E7367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E05AA6" w:rsidRDefault="00E05AA6" w:rsidP="004B1BE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05AA6" w:rsidRDefault="00E05AA6" w:rsidP="004B1BEA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B71B7">
              <w:rPr>
                <w:rFonts w:ascii="Times New Roman" w:hAnsi="Times New Roman"/>
                <w:b/>
                <w:sz w:val="18"/>
                <w:szCs w:val="18"/>
              </w:rPr>
              <w:t>1.Сариново-Большинский ДК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1728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C20B9E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B9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DD6953">
        <w:tc>
          <w:tcPr>
            <w:tcW w:w="568" w:type="dxa"/>
          </w:tcPr>
          <w:p w:rsidR="00E05AA6" w:rsidRPr="006E7367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05AA6" w:rsidRDefault="00E05AA6" w:rsidP="004B1BEA">
            <w:pPr>
              <w:spacing w:line="36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2.Сергеевский СК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D27AFD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AF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5AA6" w:rsidRPr="006E7367" w:rsidTr="00DD6953">
        <w:tc>
          <w:tcPr>
            <w:tcW w:w="568" w:type="dxa"/>
          </w:tcPr>
          <w:p w:rsidR="00E05AA6" w:rsidRPr="006E7367" w:rsidRDefault="00E05AA6" w:rsidP="004B1B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05AA6" w:rsidRPr="006E7367" w:rsidRDefault="00E05AA6" w:rsidP="004B1BE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E7367">
              <w:rPr>
                <w:rFonts w:ascii="Times New Roman" w:hAnsi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7121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E05AA6" w:rsidRPr="006E7367" w:rsidRDefault="00E05AA6" w:rsidP="00DD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5AA6" w:rsidRPr="00DD6953" w:rsidRDefault="00E05AA6" w:rsidP="00DD69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5AA6" w:rsidRPr="003119AA" w:rsidRDefault="00E05AA6" w:rsidP="003119AA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</w:rPr>
      </w:pPr>
      <w:r w:rsidRPr="003119AA">
        <w:rPr>
          <w:rFonts w:ascii="Times New Roman" w:hAnsi="Times New Roman"/>
        </w:rPr>
        <w:t>* приложить перечень семейных клубов, семейных творческих коллективов</w:t>
      </w:r>
      <w:r>
        <w:rPr>
          <w:rFonts w:ascii="Times New Roman" w:hAnsi="Times New Roman"/>
        </w:rPr>
        <w:t xml:space="preserve"> с указанием вида деятельности</w:t>
      </w:r>
    </w:p>
    <w:p w:rsidR="00E05AA6" w:rsidRPr="003119AA" w:rsidRDefault="00E05AA6" w:rsidP="003119AA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</w:rPr>
      </w:pPr>
      <w:r w:rsidRPr="003119AA">
        <w:rPr>
          <w:rFonts w:ascii="Times New Roman" w:hAnsi="Times New Roman"/>
        </w:rPr>
        <w:t>**согласно Номенклатур</w:t>
      </w:r>
      <w:r>
        <w:rPr>
          <w:rFonts w:ascii="Times New Roman" w:hAnsi="Times New Roman"/>
        </w:rPr>
        <w:t>е</w:t>
      </w:r>
      <w:r w:rsidRPr="003119AA">
        <w:rPr>
          <w:rFonts w:ascii="Times New Roman" w:hAnsi="Times New Roman"/>
        </w:rPr>
        <w:t xml:space="preserve"> государственных и муниципальных услуг/работ</w:t>
      </w:r>
    </w:p>
    <w:p w:rsidR="00E05AA6" w:rsidRPr="003119AA" w:rsidRDefault="00E05AA6" w:rsidP="003119AA">
      <w:pPr>
        <w:autoSpaceDE w:val="0"/>
        <w:autoSpaceDN w:val="0"/>
        <w:adjustRightInd w:val="0"/>
        <w:spacing w:after="0"/>
        <w:outlineLvl w:val="0"/>
        <w:rPr>
          <w:rFonts w:ascii="Times New Roman" w:hAnsi="Times New Roman"/>
        </w:rPr>
      </w:pPr>
      <w:r w:rsidRPr="003119AA">
        <w:rPr>
          <w:rFonts w:ascii="Times New Roman" w:hAnsi="Times New Roman"/>
        </w:rPr>
        <w:t>***приложить перечень мероприятий (наименование, форма)</w:t>
      </w:r>
    </w:p>
    <w:p w:rsidR="00E05AA6" w:rsidRPr="00DD6953" w:rsidRDefault="00E05AA6" w:rsidP="00DD6953">
      <w:pPr>
        <w:spacing w:after="0" w:line="240" w:lineRule="auto"/>
        <w:rPr>
          <w:rFonts w:ascii="Times New Roman" w:hAnsi="Times New Roman"/>
        </w:rPr>
      </w:pPr>
    </w:p>
    <w:p w:rsidR="00E05AA6" w:rsidRPr="00DD6953" w:rsidRDefault="00E05AA6" w:rsidP="00DD6953">
      <w:pPr>
        <w:rPr>
          <w:rFonts w:ascii="Times New Roman" w:hAnsi="Times New Roman"/>
        </w:rPr>
      </w:pPr>
    </w:p>
    <w:p w:rsidR="00E05AA6" w:rsidRPr="00DD6953" w:rsidRDefault="00E05AA6" w:rsidP="00DD6953">
      <w:pPr>
        <w:rPr>
          <w:rFonts w:ascii="Times New Roman" w:hAnsi="Times New Roman"/>
        </w:rPr>
      </w:pPr>
    </w:p>
    <w:p w:rsidR="00E05AA6" w:rsidRDefault="00E05AA6" w:rsidP="0083403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ДиректорМБУК ДК </w:t>
      </w:r>
    </w:p>
    <w:p w:rsidR="00E05AA6" w:rsidRDefault="00E05AA6" w:rsidP="00834035">
      <w:pPr>
        <w:spacing w:after="0" w:line="240" w:lineRule="auto"/>
        <w:ind w:left="1134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Фомино-Свечниковского с.п</w:t>
      </w:r>
      <w:r>
        <w:rPr>
          <w:rFonts w:ascii="Times New Roman" w:hAnsi="Times New Roman"/>
        </w:rPr>
        <w:t xml:space="preserve"> ________________________             ________________________</w:t>
      </w:r>
    </w:p>
    <w:p w:rsidR="00E05AA6" w:rsidRPr="00485002" w:rsidRDefault="00E05AA6" w:rsidP="00485002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  <w:vertAlign w:val="superscript"/>
        </w:rPr>
        <w:sectPr w:rsidR="00E05AA6" w:rsidRPr="00485002" w:rsidSect="00113F42">
          <w:pgSz w:w="16838" w:h="11906" w:orient="landscape"/>
          <w:pgMar w:top="360" w:right="1134" w:bottom="36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16"/>
          <w:szCs w:val="16"/>
        </w:rPr>
        <w:t xml:space="preserve">                     (Ф.И.О.)                                                                      (подпись)  </w:t>
      </w:r>
    </w:p>
    <w:p w:rsidR="00E05AA6" w:rsidRDefault="00E05AA6" w:rsidP="00485002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Мероприятия по работе с семьёй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b/>
          <w:sz w:val="32"/>
          <w:szCs w:val="32"/>
        </w:rPr>
      </w:pPr>
      <w:r w:rsidRPr="00485002">
        <w:rPr>
          <w:rFonts w:ascii="Times New Roman" w:hAnsi="Times New Roman"/>
          <w:b/>
          <w:sz w:val="32"/>
          <w:szCs w:val="32"/>
        </w:rPr>
        <w:t>МБУК ДК Фомино-Свечниковского с.п.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«В кругу друзей». - Литературно-музыкальный вечер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 «Этот старый Новый год».- Концерт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«Крещенские гуляния». Вечер отдыха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«Не желает старый год, уходить за поворот».  Вечер отдыха.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«Масленичка приходи – весну приводи». – Народные гуляния.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 «В царстве вежливости и красоты».  Круглый стол  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 xml:space="preserve"> «День памяти о россиянах исполнявших служебный долг за пределами От</w:t>
      </w:r>
      <w:r w:rsidRPr="00485002">
        <w:rPr>
          <w:rFonts w:ascii="Times New Roman" w:hAnsi="Times New Roman"/>
          <w:sz w:val="28"/>
          <w:szCs w:val="28"/>
        </w:rPr>
        <w:t>е</w:t>
      </w:r>
      <w:r w:rsidRPr="00485002">
        <w:rPr>
          <w:rFonts w:ascii="Times New Roman" w:hAnsi="Times New Roman"/>
          <w:sz w:val="28"/>
          <w:szCs w:val="28"/>
        </w:rPr>
        <w:t>чества». Презентация.</w:t>
      </w:r>
    </w:p>
    <w:p w:rsidR="00E05AA6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«Первый день весны». Музыкальный вечер</w:t>
      </w:r>
    </w:p>
    <w:p w:rsidR="00E05AA6" w:rsidRDefault="00E05AA6" w:rsidP="004850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«Весенние цветы» - концерт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«Весенние цветы» - концерт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«Спасибо, что ты есть».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«Не отнимай у себя завтра»  Тематическая беседа.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«Дарите людям радость».  Вечер отдыха.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«День культурного работника» Концерт.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«Путешествие в страну смеха». Конкурсно-игровая программа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«Чистота и здоровье». Беседа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«Чернобыль в нашей памяти». Презентация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«Весной поется веселей». Вечер отдыха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«Деревья и цветы».</w:t>
      </w:r>
      <w:r w:rsidRPr="00485002">
        <w:rPr>
          <w:rFonts w:ascii="Times New Roman" w:hAnsi="Times New Roman"/>
          <w:sz w:val="28"/>
          <w:szCs w:val="28"/>
        </w:rPr>
        <w:t xml:space="preserve"> Игра-викторина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 xml:space="preserve">«Солнце светит всем». </w:t>
      </w:r>
      <w:r w:rsidRPr="00485002">
        <w:rPr>
          <w:rFonts w:ascii="Times New Roman" w:hAnsi="Times New Roman"/>
          <w:sz w:val="28"/>
          <w:szCs w:val="28"/>
        </w:rPr>
        <w:t>Круглый стол.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«Шолоховские герои».</w:t>
      </w:r>
      <w:r w:rsidRPr="00485002">
        <w:rPr>
          <w:rFonts w:ascii="Times New Roman" w:hAnsi="Times New Roman"/>
          <w:sz w:val="28"/>
          <w:szCs w:val="28"/>
        </w:rPr>
        <w:t xml:space="preserve"> Литературная гостиная.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«Путешествие в страну игрушек». Конкурс поделок.</w:t>
      </w:r>
    </w:p>
    <w:p w:rsidR="00E05AA6" w:rsidRPr="00485002" w:rsidRDefault="00E05AA6" w:rsidP="00485002">
      <w:pPr>
        <w:pStyle w:val="NoSpacing"/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«Славянская письменность». Лекция – презентация.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«Любите детей» Концерт. Фотовыставка.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«С любовью о России» 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«Поклонимся великим тем годам». Акция «Свеча памяти».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«Книжный пикник» Познавательная игра.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«Прекрасная пора молодости и юности».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«С любимыми не расстаёмся».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«Мир книги Донского края» литературные чтения.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«У компьютера дети» Круглый стол.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«Цвет Российского  флага». Аквагрим.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«День Нептуна»  конкурсно-игровая программа.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«Яблочно-ореховый вкус лета». Вечер отдыха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«Свободное время  с пользой</w:t>
      </w:r>
      <w:r w:rsidRPr="00485002">
        <w:rPr>
          <w:rFonts w:ascii="Times New Roman" w:hAnsi="Times New Roman"/>
          <w:sz w:val="28"/>
          <w:szCs w:val="28"/>
        </w:rPr>
        <w:t>.  Игровая программа.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«Осень, осень»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«Осень, осень» Концерт.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«Песни, стихи, потешки, скороговорки».</w:t>
      </w:r>
      <w:r w:rsidRPr="00485002">
        <w:rPr>
          <w:rFonts w:ascii="Times New Roman" w:hAnsi="Times New Roman"/>
          <w:sz w:val="28"/>
          <w:szCs w:val="28"/>
        </w:rPr>
        <w:t xml:space="preserve"> Литературный вечер.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«Мгновенье,  ты прекрасно!» Фотовыставка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«Мир вокруг нас» Беседа за круглым столом.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«Вечер приятных встреч». Литературный салон.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«Посидим - подумаем»</w:t>
      </w:r>
      <w:r w:rsidRPr="00485002">
        <w:rPr>
          <w:rFonts w:ascii="Times New Roman" w:hAnsi="Times New Roman"/>
          <w:sz w:val="28"/>
          <w:szCs w:val="28"/>
        </w:rPr>
        <w:t xml:space="preserve">  Покровские посиделки.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«Берегите матерей». Концерт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  <w:lang w:eastAsia="ru-RU"/>
        </w:rPr>
      </w:pPr>
      <w:r w:rsidRPr="00485002">
        <w:rPr>
          <w:rFonts w:ascii="Times New Roman" w:hAnsi="Times New Roman"/>
          <w:sz w:val="28"/>
          <w:szCs w:val="28"/>
          <w:lang w:eastAsia="ru-RU"/>
        </w:rPr>
        <w:t>«Любители песен». Вечер отдыха.</w:t>
      </w:r>
    </w:p>
    <w:p w:rsidR="00E05AA6" w:rsidRPr="00485002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«Мои особенности – мой характер».  Час общения.</w:t>
      </w:r>
    </w:p>
    <w:p w:rsidR="00E05AA6" w:rsidRDefault="00E05AA6" w:rsidP="00485002">
      <w:pPr>
        <w:rPr>
          <w:rFonts w:ascii="Times New Roman" w:hAnsi="Times New Roman"/>
          <w:sz w:val="28"/>
          <w:szCs w:val="28"/>
        </w:rPr>
      </w:pPr>
      <w:r w:rsidRPr="00485002">
        <w:rPr>
          <w:rFonts w:ascii="Times New Roman" w:hAnsi="Times New Roman"/>
          <w:sz w:val="28"/>
          <w:szCs w:val="28"/>
        </w:rPr>
        <w:t>«Волшебный праздник – Новый год».</w:t>
      </w:r>
    </w:p>
    <w:p w:rsidR="00E05AA6" w:rsidRDefault="00E05AA6" w:rsidP="00485002">
      <w:pPr>
        <w:rPr>
          <w:rFonts w:ascii="Times New Roman" w:hAnsi="Times New Roman"/>
          <w:sz w:val="28"/>
          <w:szCs w:val="28"/>
        </w:rPr>
      </w:pPr>
    </w:p>
    <w:p w:rsidR="00E05AA6" w:rsidRDefault="00E05AA6" w:rsidP="0048500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Сариново-Большинский ДК</w:t>
      </w:r>
    </w:p>
    <w:p w:rsidR="00E05AA6" w:rsidRDefault="00E05AA6" w:rsidP="00485002">
      <w:pPr>
        <w:pStyle w:val="ListParagraph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           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«Не желает старый год уходить за поворот»- вечер отдых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«Ой ,Маслена-красота, открывай-ка ворота»-народное гуляние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 xml:space="preserve">  « Весенние цветы»- 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«К сердцу материнскому с любовью»- 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«Ради жизни на земле»-митинг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«Ты помнишь, Россия, как все это было?»-круглый стол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«Семья, где в каждом творческое «Я»-вечер отдыха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 xml:space="preserve"> «Лето пришло»-Концерт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«Вместе дружная семья»- конкурсная программа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Свеча памяти»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От всей души»-концерт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«Светлое имя учитель»-Концерт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 xml:space="preserve"> «Для мам»-Концерт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Ладушки, ладушки-дедушки и бабушки!» -концерт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«Вместе мы -Россия» инф.час</w:t>
      </w:r>
    </w:p>
    <w:p w:rsidR="00E05AA6" w:rsidRPr="007550A7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«Тебе одной»- концерт</w:t>
      </w:r>
    </w:p>
    <w:p w:rsidR="00E05AA6" w:rsidRDefault="00E05AA6" w:rsidP="00485002">
      <w:pPr>
        <w:pStyle w:val="ListParagraph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550A7">
        <w:rPr>
          <w:rFonts w:ascii="Times New Roman" w:hAnsi="Times New Roman"/>
          <w:sz w:val="28"/>
          <w:szCs w:val="28"/>
        </w:rPr>
        <w:t>« Когда часы двенадцать бьют»-концерт</w:t>
      </w:r>
    </w:p>
    <w:p w:rsidR="00E05AA6" w:rsidRDefault="00E05AA6" w:rsidP="00485002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E05AA6" w:rsidRDefault="00E05AA6" w:rsidP="00485002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E05AA6" w:rsidRDefault="00E05AA6" w:rsidP="00485002">
      <w:pPr>
        <w:pStyle w:val="ListParagraph"/>
        <w:ind w:left="3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Сергеевский СК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1.«Под звуки вальса» - вечер отдыха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 xml:space="preserve"> 2.«Свеча памяти» - акция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3.«Любовь и верность»  - концерт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4.«танцуют все» - танцевальный вечер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5.«Символы России» - концерт ко дню флага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6.«Не будем забывать учителей» - вечер отдыха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7.«Покровские посиделки» - музыкальный вечер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8.«Родные глаза» - конкурс рисунков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9.«Моя милая мама» - концерт</w:t>
      </w:r>
    </w:p>
    <w:p w:rsidR="00E05AA6" w:rsidRPr="00792699" w:rsidRDefault="00E05AA6" w:rsidP="00753527">
      <w:pPr>
        <w:tabs>
          <w:tab w:val="left" w:pos="1260"/>
        </w:tabs>
        <w:ind w:left="1418"/>
        <w:rPr>
          <w:rFonts w:ascii="Times New Roman" w:hAnsi="Times New Roman"/>
          <w:sz w:val="32"/>
          <w:szCs w:val="32"/>
        </w:rPr>
      </w:pPr>
      <w:r w:rsidRPr="00792699">
        <w:rPr>
          <w:rFonts w:ascii="Times New Roman" w:hAnsi="Times New Roman"/>
          <w:sz w:val="32"/>
          <w:szCs w:val="32"/>
        </w:rPr>
        <w:t>10.«Новогодний бал маскарад»</w:t>
      </w:r>
    </w:p>
    <w:p w:rsidR="00E05AA6" w:rsidRPr="006644F1" w:rsidRDefault="00E05AA6" w:rsidP="00753527">
      <w:pPr>
        <w:pStyle w:val="ListParagraph"/>
        <w:tabs>
          <w:tab w:val="left" w:pos="1260"/>
        </w:tabs>
        <w:ind w:left="1620"/>
        <w:rPr>
          <w:rFonts w:ascii="Times New Roman" w:hAnsi="Times New Roman"/>
          <w:sz w:val="32"/>
          <w:szCs w:val="32"/>
        </w:rPr>
      </w:pPr>
    </w:p>
    <w:p w:rsidR="00E05AA6" w:rsidRDefault="00E05AA6" w:rsidP="00753527">
      <w:pPr>
        <w:pStyle w:val="ListParagraph"/>
        <w:tabs>
          <w:tab w:val="left" w:pos="1260"/>
        </w:tabs>
        <w:ind w:left="1620"/>
        <w:rPr>
          <w:rFonts w:ascii="Times New Roman" w:hAnsi="Times New Roman"/>
          <w:sz w:val="28"/>
          <w:szCs w:val="28"/>
        </w:rPr>
      </w:pPr>
    </w:p>
    <w:p w:rsidR="00E05AA6" w:rsidRPr="00485002" w:rsidRDefault="00E05AA6" w:rsidP="00485002">
      <w:pPr>
        <w:pStyle w:val="ListParagraph"/>
        <w:ind w:left="360"/>
        <w:rPr>
          <w:rFonts w:ascii="Times New Roman" w:hAnsi="Times New Roman"/>
          <w:b/>
          <w:sz w:val="32"/>
          <w:szCs w:val="32"/>
        </w:rPr>
      </w:pPr>
    </w:p>
    <w:p w:rsidR="00E05AA6" w:rsidRPr="007550A7" w:rsidRDefault="00E05AA6" w:rsidP="00485002">
      <w:pPr>
        <w:rPr>
          <w:rFonts w:ascii="Times New Roman" w:hAnsi="Times New Roman"/>
          <w:sz w:val="28"/>
          <w:szCs w:val="28"/>
        </w:rPr>
      </w:pPr>
    </w:p>
    <w:p w:rsidR="00E05AA6" w:rsidRPr="007550A7" w:rsidRDefault="00E05AA6" w:rsidP="00485002">
      <w:pPr>
        <w:rPr>
          <w:rFonts w:ascii="Times New Roman" w:hAnsi="Times New Roman"/>
          <w:sz w:val="28"/>
          <w:szCs w:val="28"/>
        </w:rPr>
      </w:pPr>
    </w:p>
    <w:p w:rsidR="00E05AA6" w:rsidRPr="007550A7" w:rsidRDefault="00E05AA6" w:rsidP="00485002">
      <w:pPr>
        <w:rPr>
          <w:rFonts w:ascii="Times New Roman" w:hAnsi="Times New Roman"/>
          <w:sz w:val="28"/>
          <w:szCs w:val="28"/>
        </w:rPr>
      </w:pPr>
    </w:p>
    <w:p w:rsidR="00E05AA6" w:rsidRPr="007550A7" w:rsidRDefault="00E05AA6" w:rsidP="00485002">
      <w:pPr>
        <w:rPr>
          <w:rFonts w:ascii="Times New Roman" w:hAnsi="Times New Roman"/>
          <w:sz w:val="28"/>
          <w:szCs w:val="28"/>
        </w:rPr>
      </w:pPr>
    </w:p>
    <w:p w:rsidR="00E05AA6" w:rsidRDefault="00E05AA6" w:rsidP="00485002">
      <w:pPr>
        <w:rPr>
          <w:sz w:val="28"/>
          <w:szCs w:val="28"/>
        </w:rPr>
      </w:pPr>
    </w:p>
    <w:p w:rsidR="00E05AA6" w:rsidRDefault="00E05AA6" w:rsidP="00485002">
      <w:pPr>
        <w:rPr>
          <w:sz w:val="28"/>
          <w:szCs w:val="28"/>
        </w:rPr>
      </w:pPr>
    </w:p>
    <w:p w:rsidR="00E05AA6" w:rsidRDefault="00E05AA6" w:rsidP="00485002">
      <w:pPr>
        <w:rPr>
          <w:sz w:val="28"/>
          <w:szCs w:val="28"/>
        </w:rPr>
      </w:pPr>
    </w:p>
    <w:p w:rsidR="00E05AA6" w:rsidRDefault="00E05AA6" w:rsidP="00485002">
      <w:pPr>
        <w:rPr>
          <w:sz w:val="28"/>
          <w:szCs w:val="28"/>
        </w:rPr>
      </w:pPr>
    </w:p>
    <w:p w:rsidR="00E05AA6" w:rsidRPr="00485002" w:rsidRDefault="00E05AA6" w:rsidP="00485002">
      <w:pPr>
        <w:rPr>
          <w:rFonts w:ascii="Times New Roman" w:hAnsi="Times New Roman"/>
          <w:b/>
          <w:sz w:val="32"/>
          <w:szCs w:val="32"/>
        </w:rPr>
      </w:pPr>
    </w:p>
    <w:sectPr w:rsidR="00E05AA6" w:rsidRPr="00485002" w:rsidSect="005E4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AA6" w:rsidRDefault="00E05AA6" w:rsidP="00853207">
      <w:pPr>
        <w:spacing w:after="0" w:line="240" w:lineRule="auto"/>
      </w:pPr>
      <w:r>
        <w:separator/>
      </w:r>
    </w:p>
  </w:endnote>
  <w:endnote w:type="continuationSeparator" w:id="0">
    <w:p w:rsidR="00E05AA6" w:rsidRDefault="00E05AA6" w:rsidP="00853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A6" w:rsidRDefault="00E05AA6">
    <w:pPr>
      <w:pStyle w:val="Footer"/>
      <w:jc w:val="center"/>
    </w:pPr>
    <w:fldSimple w:instr="PAGE   \* MERGEFORMAT">
      <w:r>
        <w:rPr>
          <w:noProof/>
        </w:rPr>
        <w:t>37</w:t>
      </w:r>
    </w:fldSimple>
  </w:p>
  <w:p w:rsidR="00E05AA6" w:rsidRDefault="00E05A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AA6" w:rsidRDefault="00E05AA6" w:rsidP="00853207">
      <w:pPr>
        <w:spacing w:after="0" w:line="240" w:lineRule="auto"/>
      </w:pPr>
      <w:r>
        <w:separator/>
      </w:r>
    </w:p>
  </w:footnote>
  <w:footnote w:type="continuationSeparator" w:id="0">
    <w:p w:rsidR="00E05AA6" w:rsidRDefault="00E05AA6" w:rsidP="00853207">
      <w:pPr>
        <w:spacing w:after="0" w:line="240" w:lineRule="auto"/>
      </w:pPr>
      <w:r>
        <w:continuationSeparator/>
      </w:r>
    </w:p>
  </w:footnote>
  <w:footnote w:id="1">
    <w:p w:rsidR="00E05AA6" w:rsidRDefault="00E05AA6" w:rsidP="0029320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9F20A0">
        <w:rPr>
          <w:rFonts w:ascii="Times New Roman" w:hAnsi="Times New Roman"/>
        </w:rPr>
        <w:t>В данном показателе  учитываются как платные мероприятия, так и мероприятия, проводимые на бесплатной о</w:t>
      </w:r>
      <w:r w:rsidRPr="009F20A0">
        <w:rPr>
          <w:rFonts w:ascii="Times New Roman" w:hAnsi="Times New Roman"/>
        </w:rPr>
        <w:t>с</w:t>
      </w:r>
      <w:r w:rsidRPr="009F20A0">
        <w:rPr>
          <w:rFonts w:ascii="Times New Roman" w:hAnsi="Times New Roman"/>
        </w:rPr>
        <w:t>нове. Одновременно при расчете учитываются как непосредственные участники мероприятий (творческие колле</w:t>
      </w:r>
      <w:r w:rsidRPr="009F20A0">
        <w:rPr>
          <w:rFonts w:ascii="Times New Roman" w:hAnsi="Times New Roman"/>
        </w:rPr>
        <w:t>к</w:t>
      </w:r>
      <w:r w:rsidRPr="009F20A0">
        <w:rPr>
          <w:rFonts w:ascii="Times New Roman" w:hAnsi="Times New Roman"/>
        </w:rPr>
        <w:t xml:space="preserve">тивы, солисты и др.), так и зрители. </w:t>
      </w:r>
    </w:p>
  </w:footnote>
  <w:footnote w:id="2">
    <w:p w:rsidR="00E05AA6" w:rsidRDefault="00E05AA6" w:rsidP="00CE2D8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792CFB">
        <w:rPr>
          <w:rFonts w:ascii="Times New Roman" w:hAnsi="Times New Roman"/>
          <w:sz w:val="24"/>
          <w:szCs w:val="24"/>
        </w:rPr>
        <w:t>етодические рекомендации</w:t>
      </w:r>
      <w:r>
        <w:rPr>
          <w:rFonts w:ascii="Times New Roman" w:hAnsi="Times New Roman"/>
          <w:sz w:val="24"/>
          <w:szCs w:val="24"/>
        </w:rPr>
        <w:t>, и</w:t>
      </w:r>
      <w:r w:rsidRPr="00792CFB">
        <w:rPr>
          <w:rFonts w:ascii="Times New Roman" w:hAnsi="Times New Roman"/>
          <w:sz w:val="24"/>
          <w:szCs w:val="24"/>
        </w:rPr>
        <w:t>нструктивное письмо</w:t>
      </w:r>
      <w:r>
        <w:rPr>
          <w:rFonts w:ascii="Times New Roman" w:hAnsi="Times New Roman"/>
          <w:sz w:val="24"/>
          <w:szCs w:val="24"/>
        </w:rPr>
        <w:t>,</w:t>
      </w:r>
      <w:r w:rsidRPr="00792C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792CFB">
        <w:rPr>
          <w:rFonts w:ascii="Times New Roman" w:hAnsi="Times New Roman"/>
          <w:sz w:val="24"/>
          <w:szCs w:val="24"/>
        </w:rPr>
        <w:t>етодическое пособие</w:t>
      </w:r>
      <w:r>
        <w:rPr>
          <w:rFonts w:ascii="Times New Roman" w:hAnsi="Times New Roman"/>
          <w:sz w:val="24"/>
          <w:szCs w:val="24"/>
        </w:rPr>
        <w:t>, м</w:t>
      </w:r>
      <w:r w:rsidRPr="00792CFB">
        <w:rPr>
          <w:rFonts w:ascii="Times New Roman" w:hAnsi="Times New Roman"/>
          <w:sz w:val="24"/>
          <w:szCs w:val="24"/>
        </w:rPr>
        <w:t>етодическая разработка</w:t>
      </w:r>
      <w:r>
        <w:rPr>
          <w:rFonts w:ascii="Times New Roman" w:hAnsi="Times New Roman"/>
          <w:sz w:val="24"/>
          <w:szCs w:val="24"/>
        </w:rPr>
        <w:t xml:space="preserve"> и т.д.</w:t>
      </w:r>
    </w:p>
  </w:footnote>
  <w:footnote w:id="3">
    <w:p w:rsidR="00E05AA6" w:rsidRDefault="00E05AA6" w:rsidP="00CE2D8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082169">
        <w:rPr>
          <w:rFonts w:ascii="Times New Roman" w:hAnsi="Times New Roman"/>
          <w:sz w:val="24"/>
          <w:szCs w:val="24"/>
        </w:rPr>
        <w:t>Сохранение и развитие народной культуры</w:t>
      </w:r>
      <w:r>
        <w:rPr>
          <w:rFonts w:ascii="Times New Roman" w:hAnsi="Times New Roman"/>
          <w:sz w:val="24"/>
          <w:szCs w:val="24"/>
        </w:rPr>
        <w:t>; с</w:t>
      </w:r>
      <w:r w:rsidRPr="00082169">
        <w:rPr>
          <w:rFonts w:ascii="Times New Roman" w:hAnsi="Times New Roman"/>
          <w:sz w:val="24"/>
          <w:szCs w:val="24"/>
        </w:rPr>
        <w:t>охранение нематериального культурного наследия</w:t>
      </w:r>
      <w:r>
        <w:rPr>
          <w:rFonts w:ascii="Times New Roman" w:hAnsi="Times New Roman"/>
          <w:sz w:val="24"/>
          <w:szCs w:val="24"/>
        </w:rPr>
        <w:t>; п</w:t>
      </w:r>
      <w:r w:rsidRPr="00082169">
        <w:rPr>
          <w:rFonts w:ascii="Times New Roman" w:hAnsi="Times New Roman"/>
          <w:sz w:val="24"/>
          <w:szCs w:val="24"/>
        </w:rPr>
        <w:t>рофилактика асоциальных явлений, пр</w:t>
      </w:r>
      <w:r w:rsidRPr="00082169">
        <w:rPr>
          <w:rFonts w:ascii="Times New Roman" w:hAnsi="Times New Roman"/>
          <w:sz w:val="24"/>
          <w:szCs w:val="24"/>
        </w:rPr>
        <w:t>о</w:t>
      </w:r>
      <w:r w:rsidRPr="00082169">
        <w:rPr>
          <w:rFonts w:ascii="Times New Roman" w:hAnsi="Times New Roman"/>
          <w:sz w:val="24"/>
          <w:szCs w:val="24"/>
        </w:rPr>
        <w:t>паганда здорового образа жизни</w:t>
      </w:r>
      <w:r>
        <w:rPr>
          <w:rFonts w:ascii="Times New Roman" w:hAnsi="Times New Roman"/>
          <w:sz w:val="24"/>
          <w:szCs w:val="24"/>
        </w:rPr>
        <w:t>; п</w:t>
      </w:r>
      <w:r w:rsidRPr="00082169">
        <w:rPr>
          <w:rFonts w:ascii="Times New Roman" w:hAnsi="Times New Roman"/>
          <w:sz w:val="24"/>
          <w:szCs w:val="24"/>
        </w:rPr>
        <w:t>атриотическое воспитание</w:t>
      </w:r>
      <w:r>
        <w:rPr>
          <w:rFonts w:ascii="Times New Roman" w:hAnsi="Times New Roman"/>
          <w:sz w:val="24"/>
          <w:szCs w:val="24"/>
        </w:rPr>
        <w:t>; о</w:t>
      </w:r>
      <w:r w:rsidRPr="00082169">
        <w:rPr>
          <w:rFonts w:ascii="Times New Roman" w:hAnsi="Times New Roman"/>
          <w:sz w:val="24"/>
          <w:szCs w:val="24"/>
        </w:rPr>
        <w:t>рганизация досуга детей и подростков, молодежи</w:t>
      </w:r>
      <w:r>
        <w:rPr>
          <w:rFonts w:ascii="Times New Roman" w:hAnsi="Times New Roman"/>
          <w:sz w:val="24"/>
          <w:szCs w:val="24"/>
        </w:rPr>
        <w:t>; с</w:t>
      </w:r>
      <w:r w:rsidRPr="00082169">
        <w:rPr>
          <w:rFonts w:ascii="Times New Roman" w:hAnsi="Times New Roman"/>
          <w:sz w:val="24"/>
          <w:szCs w:val="24"/>
        </w:rPr>
        <w:t>оздание условий для ре</w:t>
      </w:r>
      <w:r w:rsidRPr="00082169">
        <w:rPr>
          <w:rFonts w:ascii="Times New Roman" w:hAnsi="Times New Roman"/>
          <w:sz w:val="24"/>
          <w:szCs w:val="24"/>
        </w:rPr>
        <w:t>а</w:t>
      </w:r>
      <w:r w:rsidRPr="00082169">
        <w:rPr>
          <w:rFonts w:ascii="Times New Roman" w:hAnsi="Times New Roman"/>
          <w:sz w:val="24"/>
          <w:szCs w:val="24"/>
        </w:rPr>
        <w:t>лизации творческих инициатив жителей Донского края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1361E1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C21A6B"/>
    <w:multiLevelType w:val="hybridMultilevel"/>
    <w:tmpl w:val="06DC80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240E96"/>
    <w:multiLevelType w:val="hybridMultilevel"/>
    <w:tmpl w:val="A6F8FC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B33AAA"/>
    <w:multiLevelType w:val="hybridMultilevel"/>
    <w:tmpl w:val="A12ED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1F737E"/>
    <w:multiLevelType w:val="hybridMultilevel"/>
    <w:tmpl w:val="0E621C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126131"/>
    <w:multiLevelType w:val="hybridMultilevel"/>
    <w:tmpl w:val="AE42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877D36"/>
    <w:multiLevelType w:val="hybridMultilevel"/>
    <w:tmpl w:val="37D6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D31D7C"/>
    <w:multiLevelType w:val="hybridMultilevel"/>
    <w:tmpl w:val="16F296F0"/>
    <w:lvl w:ilvl="0" w:tplc="93E8A1EA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2E4860"/>
    <w:multiLevelType w:val="hybridMultilevel"/>
    <w:tmpl w:val="8AAC8A1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5131441"/>
    <w:multiLevelType w:val="hybridMultilevel"/>
    <w:tmpl w:val="F8A200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066003"/>
    <w:multiLevelType w:val="singleLevel"/>
    <w:tmpl w:val="401E497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1">
    <w:nsid w:val="2EB936B5"/>
    <w:multiLevelType w:val="hybridMultilevel"/>
    <w:tmpl w:val="37D6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D63B57"/>
    <w:multiLevelType w:val="hybridMultilevel"/>
    <w:tmpl w:val="6BA4D5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6A423F"/>
    <w:multiLevelType w:val="hybridMultilevel"/>
    <w:tmpl w:val="59E2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58673B4"/>
    <w:multiLevelType w:val="hybridMultilevel"/>
    <w:tmpl w:val="3396478A"/>
    <w:lvl w:ilvl="0" w:tplc="EB269D32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5">
    <w:nsid w:val="46975416"/>
    <w:multiLevelType w:val="hybridMultilevel"/>
    <w:tmpl w:val="FB94F992"/>
    <w:lvl w:ilvl="0" w:tplc="1B9EE8F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4758445D"/>
    <w:multiLevelType w:val="hybridMultilevel"/>
    <w:tmpl w:val="062AC418"/>
    <w:lvl w:ilvl="0" w:tplc="D0EC76B2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F101B2"/>
    <w:multiLevelType w:val="hybridMultilevel"/>
    <w:tmpl w:val="6FBE310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53691A7A"/>
    <w:multiLevelType w:val="hybridMultilevel"/>
    <w:tmpl w:val="8AAC8A1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5442339E"/>
    <w:multiLevelType w:val="hybridMultilevel"/>
    <w:tmpl w:val="EE5619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7E66173"/>
    <w:multiLevelType w:val="hybridMultilevel"/>
    <w:tmpl w:val="7616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A61794F"/>
    <w:multiLevelType w:val="hybridMultilevel"/>
    <w:tmpl w:val="BC6CEE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43A47DD"/>
    <w:multiLevelType w:val="hybridMultilevel"/>
    <w:tmpl w:val="4EDC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65E7194"/>
    <w:multiLevelType w:val="singleLevel"/>
    <w:tmpl w:val="0AB06CD0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4">
    <w:nsid w:val="70400715"/>
    <w:multiLevelType w:val="hybridMultilevel"/>
    <w:tmpl w:val="2004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5F92BCD"/>
    <w:multiLevelType w:val="hybridMultilevel"/>
    <w:tmpl w:val="2124D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EE42AF"/>
    <w:multiLevelType w:val="hybridMultilevel"/>
    <w:tmpl w:val="E38C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5"/>
        <w:lvlJc w:val="left"/>
        <w:rPr>
          <w:rFonts w:ascii="Times New Roman" w:hAnsi="Times New Roman" w:hint="default"/>
        </w:rPr>
      </w:lvl>
    </w:lvlOverride>
  </w:num>
  <w:num w:numId="3">
    <w:abstractNumId w:val="23"/>
    <w:lvlOverride w:ilvl="0">
      <w:startOverride w:val="3"/>
    </w:lvlOverride>
  </w:num>
  <w:num w:numId="4">
    <w:abstractNumId w:val="20"/>
  </w:num>
  <w:num w:numId="5">
    <w:abstractNumId w:val="1"/>
  </w:num>
  <w:num w:numId="6">
    <w:abstractNumId w:val="4"/>
  </w:num>
  <w:num w:numId="7">
    <w:abstractNumId w:val="26"/>
  </w:num>
  <w:num w:numId="8">
    <w:abstractNumId w:val="12"/>
  </w:num>
  <w:num w:numId="9">
    <w:abstractNumId w:val="17"/>
  </w:num>
  <w:num w:numId="10">
    <w:abstractNumId w:val="3"/>
  </w:num>
  <w:num w:numId="11">
    <w:abstractNumId w:val="19"/>
  </w:num>
  <w:num w:numId="12">
    <w:abstractNumId w:val="2"/>
  </w:num>
  <w:num w:numId="13">
    <w:abstractNumId w:val="22"/>
  </w:num>
  <w:num w:numId="14">
    <w:abstractNumId w:val="13"/>
  </w:num>
  <w:num w:numId="15">
    <w:abstractNumId w:val="9"/>
  </w:num>
  <w:num w:numId="16">
    <w:abstractNumId w:val="25"/>
  </w:num>
  <w:num w:numId="17">
    <w:abstractNumId w:val="11"/>
  </w:num>
  <w:num w:numId="18">
    <w:abstractNumId w:val="6"/>
  </w:num>
  <w:num w:numId="19">
    <w:abstractNumId w:val="8"/>
  </w:num>
  <w:num w:numId="20">
    <w:abstractNumId w:val="18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21"/>
  </w:num>
  <w:num w:numId="28">
    <w:abstractNumId w:val="7"/>
  </w:num>
  <w:num w:numId="29">
    <w:abstractNumId w:val="14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1E25"/>
    <w:rsid w:val="000050CC"/>
    <w:rsid w:val="000116AD"/>
    <w:rsid w:val="00014006"/>
    <w:rsid w:val="00017234"/>
    <w:rsid w:val="0002137C"/>
    <w:rsid w:val="00024FC3"/>
    <w:rsid w:val="00027653"/>
    <w:rsid w:val="000338AF"/>
    <w:rsid w:val="0004518A"/>
    <w:rsid w:val="00051464"/>
    <w:rsid w:val="00051CBA"/>
    <w:rsid w:val="00051E9B"/>
    <w:rsid w:val="0005230F"/>
    <w:rsid w:val="000620BF"/>
    <w:rsid w:val="00065548"/>
    <w:rsid w:val="00065A7C"/>
    <w:rsid w:val="00076DC2"/>
    <w:rsid w:val="00081675"/>
    <w:rsid w:val="00082169"/>
    <w:rsid w:val="0008298B"/>
    <w:rsid w:val="00082F96"/>
    <w:rsid w:val="00086A86"/>
    <w:rsid w:val="00087A18"/>
    <w:rsid w:val="000943FE"/>
    <w:rsid w:val="00096FA1"/>
    <w:rsid w:val="000A2108"/>
    <w:rsid w:val="000A6833"/>
    <w:rsid w:val="000B00EE"/>
    <w:rsid w:val="000B018E"/>
    <w:rsid w:val="000B52D9"/>
    <w:rsid w:val="000B71B7"/>
    <w:rsid w:val="000C6467"/>
    <w:rsid w:val="000D4A47"/>
    <w:rsid w:val="000E1662"/>
    <w:rsid w:val="000F0136"/>
    <w:rsid w:val="000F74B5"/>
    <w:rsid w:val="00101865"/>
    <w:rsid w:val="00101E25"/>
    <w:rsid w:val="00111A5D"/>
    <w:rsid w:val="00113F42"/>
    <w:rsid w:val="001178F6"/>
    <w:rsid w:val="00124AAC"/>
    <w:rsid w:val="00126C6C"/>
    <w:rsid w:val="00136F33"/>
    <w:rsid w:val="001515FE"/>
    <w:rsid w:val="00164396"/>
    <w:rsid w:val="00166C56"/>
    <w:rsid w:val="001746A1"/>
    <w:rsid w:val="001827F2"/>
    <w:rsid w:val="0018388F"/>
    <w:rsid w:val="001947BB"/>
    <w:rsid w:val="00195EF8"/>
    <w:rsid w:val="00195F14"/>
    <w:rsid w:val="00196132"/>
    <w:rsid w:val="001A0D05"/>
    <w:rsid w:val="001A3174"/>
    <w:rsid w:val="001B7C65"/>
    <w:rsid w:val="001C6E0A"/>
    <w:rsid w:val="001E06F3"/>
    <w:rsid w:val="001E1B7E"/>
    <w:rsid w:val="001E7960"/>
    <w:rsid w:val="001F198C"/>
    <w:rsid w:val="0020375F"/>
    <w:rsid w:val="00203F73"/>
    <w:rsid w:val="00204DF4"/>
    <w:rsid w:val="002104FE"/>
    <w:rsid w:val="0021054F"/>
    <w:rsid w:val="00212090"/>
    <w:rsid w:val="00215BFD"/>
    <w:rsid w:val="00221C06"/>
    <w:rsid w:val="0022322D"/>
    <w:rsid w:val="00233EB8"/>
    <w:rsid w:val="00245283"/>
    <w:rsid w:val="0027436B"/>
    <w:rsid w:val="00275C73"/>
    <w:rsid w:val="0028562F"/>
    <w:rsid w:val="00285BD6"/>
    <w:rsid w:val="00287643"/>
    <w:rsid w:val="00287779"/>
    <w:rsid w:val="00290E54"/>
    <w:rsid w:val="00291DF0"/>
    <w:rsid w:val="0029320E"/>
    <w:rsid w:val="00295120"/>
    <w:rsid w:val="002951AE"/>
    <w:rsid w:val="0029560E"/>
    <w:rsid w:val="002A3AF7"/>
    <w:rsid w:val="002A5C44"/>
    <w:rsid w:val="002A6AD6"/>
    <w:rsid w:val="002B402A"/>
    <w:rsid w:val="002B6C98"/>
    <w:rsid w:val="002C0999"/>
    <w:rsid w:val="002C4A3A"/>
    <w:rsid w:val="002D2468"/>
    <w:rsid w:val="002F2E40"/>
    <w:rsid w:val="00305F84"/>
    <w:rsid w:val="00311412"/>
    <w:rsid w:val="003119AA"/>
    <w:rsid w:val="00315322"/>
    <w:rsid w:val="00316EB6"/>
    <w:rsid w:val="00323ACF"/>
    <w:rsid w:val="00326C0C"/>
    <w:rsid w:val="00333790"/>
    <w:rsid w:val="003406AF"/>
    <w:rsid w:val="00340A2E"/>
    <w:rsid w:val="00344C3B"/>
    <w:rsid w:val="00347DDA"/>
    <w:rsid w:val="0035259D"/>
    <w:rsid w:val="003555F0"/>
    <w:rsid w:val="0036325C"/>
    <w:rsid w:val="003640E1"/>
    <w:rsid w:val="00364136"/>
    <w:rsid w:val="00377892"/>
    <w:rsid w:val="003823AE"/>
    <w:rsid w:val="00382BB3"/>
    <w:rsid w:val="00383E6C"/>
    <w:rsid w:val="00387619"/>
    <w:rsid w:val="00390AF0"/>
    <w:rsid w:val="003915C0"/>
    <w:rsid w:val="00396F5D"/>
    <w:rsid w:val="00397586"/>
    <w:rsid w:val="003A1CA7"/>
    <w:rsid w:val="003A4CD6"/>
    <w:rsid w:val="003A516D"/>
    <w:rsid w:val="003A5686"/>
    <w:rsid w:val="003A5C55"/>
    <w:rsid w:val="003B077E"/>
    <w:rsid w:val="003B7B9A"/>
    <w:rsid w:val="003C00C4"/>
    <w:rsid w:val="003C575A"/>
    <w:rsid w:val="003D037B"/>
    <w:rsid w:val="003D16E8"/>
    <w:rsid w:val="003D2F1B"/>
    <w:rsid w:val="003D3842"/>
    <w:rsid w:val="003D7BEC"/>
    <w:rsid w:val="003D7D71"/>
    <w:rsid w:val="003F0441"/>
    <w:rsid w:val="00400567"/>
    <w:rsid w:val="00401553"/>
    <w:rsid w:val="004037D6"/>
    <w:rsid w:val="004039B0"/>
    <w:rsid w:val="00406BF7"/>
    <w:rsid w:val="00407583"/>
    <w:rsid w:val="004075CE"/>
    <w:rsid w:val="00415D52"/>
    <w:rsid w:val="00416BFE"/>
    <w:rsid w:val="00417513"/>
    <w:rsid w:val="004330C4"/>
    <w:rsid w:val="00440064"/>
    <w:rsid w:val="0044228F"/>
    <w:rsid w:val="0044268B"/>
    <w:rsid w:val="0044705A"/>
    <w:rsid w:val="00454637"/>
    <w:rsid w:val="00461853"/>
    <w:rsid w:val="00463EC3"/>
    <w:rsid w:val="00464C1F"/>
    <w:rsid w:val="00466BAD"/>
    <w:rsid w:val="0047149C"/>
    <w:rsid w:val="004746B6"/>
    <w:rsid w:val="00480970"/>
    <w:rsid w:val="00485002"/>
    <w:rsid w:val="00485091"/>
    <w:rsid w:val="004963D5"/>
    <w:rsid w:val="00496996"/>
    <w:rsid w:val="004A192D"/>
    <w:rsid w:val="004B1BEA"/>
    <w:rsid w:val="004B7DA9"/>
    <w:rsid w:val="004C1651"/>
    <w:rsid w:val="004C7401"/>
    <w:rsid w:val="004D484A"/>
    <w:rsid w:val="004D655D"/>
    <w:rsid w:val="004D7FD0"/>
    <w:rsid w:val="004E092A"/>
    <w:rsid w:val="004E096E"/>
    <w:rsid w:val="004F0A4F"/>
    <w:rsid w:val="004F458C"/>
    <w:rsid w:val="004F71AD"/>
    <w:rsid w:val="005030F9"/>
    <w:rsid w:val="00505620"/>
    <w:rsid w:val="00506637"/>
    <w:rsid w:val="005106C3"/>
    <w:rsid w:val="00514CDE"/>
    <w:rsid w:val="00515C22"/>
    <w:rsid w:val="0052262C"/>
    <w:rsid w:val="00523B3F"/>
    <w:rsid w:val="0052527A"/>
    <w:rsid w:val="00525BE0"/>
    <w:rsid w:val="0052651E"/>
    <w:rsid w:val="00533A67"/>
    <w:rsid w:val="00534139"/>
    <w:rsid w:val="00534793"/>
    <w:rsid w:val="00536FAD"/>
    <w:rsid w:val="00550580"/>
    <w:rsid w:val="00554307"/>
    <w:rsid w:val="00557970"/>
    <w:rsid w:val="0056012A"/>
    <w:rsid w:val="005613B5"/>
    <w:rsid w:val="00561C66"/>
    <w:rsid w:val="0056212C"/>
    <w:rsid w:val="005628AC"/>
    <w:rsid w:val="00575D93"/>
    <w:rsid w:val="005831E3"/>
    <w:rsid w:val="005901C0"/>
    <w:rsid w:val="0059085B"/>
    <w:rsid w:val="00591B11"/>
    <w:rsid w:val="00595A58"/>
    <w:rsid w:val="005A3BEC"/>
    <w:rsid w:val="005A534A"/>
    <w:rsid w:val="005B07A9"/>
    <w:rsid w:val="005B09DC"/>
    <w:rsid w:val="005B660C"/>
    <w:rsid w:val="005D2A18"/>
    <w:rsid w:val="005D4D59"/>
    <w:rsid w:val="005E04FC"/>
    <w:rsid w:val="005E2CB3"/>
    <w:rsid w:val="005E4B82"/>
    <w:rsid w:val="005E64F2"/>
    <w:rsid w:val="005F10DE"/>
    <w:rsid w:val="005F34C3"/>
    <w:rsid w:val="005F5652"/>
    <w:rsid w:val="0060587E"/>
    <w:rsid w:val="00606E73"/>
    <w:rsid w:val="00607034"/>
    <w:rsid w:val="00610344"/>
    <w:rsid w:val="00613F7F"/>
    <w:rsid w:val="00615291"/>
    <w:rsid w:val="00620E2E"/>
    <w:rsid w:val="00634677"/>
    <w:rsid w:val="006353DA"/>
    <w:rsid w:val="006363CE"/>
    <w:rsid w:val="00651097"/>
    <w:rsid w:val="00654C77"/>
    <w:rsid w:val="00662D8D"/>
    <w:rsid w:val="006644F1"/>
    <w:rsid w:val="00670DA8"/>
    <w:rsid w:val="006721B1"/>
    <w:rsid w:val="006728CB"/>
    <w:rsid w:val="00680EEA"/>
    <w:rsid w:val="00685B3B"/>
    <w:rsid w:val="00687252"/>
    <w:rsid w:val="006A363B"/>
    <w:rsid w:val="006A61DC"/>
    <w:rsid w:val="006B14F7"/>
    <w:rsid w:val="006B2570"/>
    <w:rsid w:val="006B4836"/>
    <w:rsid w:val="006B5FA4"/>
    <w:rsid w:val="006B647D"/>
    <w:rsid w:val="006C3CFA"/>
    <w:rsid w:val="006C599C"/>
    <w:rsid w:val="006D0CBA"/>
    <w:rsid w:val="006D40EC"/>
    <w:rsid w:val="006E5A0F"/>
    <w:rsid w:val="006E7367"/>
    <w:rsid w:val="006F15BC"/>
    <w:rsid w:val="006F1D21"/>
    <w:rsid w:val="006F2BED"/>
    <w:rsid w:val="006F6E7D"/>
    <w:rsid w:val="00712022"/>
    <w:rsid w:val="00713D3C"/>
    <w:rsid w:val="00725150"/>
    <w:rsid w:val="00735F83"/>
    <w:rsid w:val="00737FDB"/>
    <w:rsid w:val="0074044C"/>
    <w:rsid w:val="00740AD2"/>
    <w:rsid w:val="007500EE"/>
    <w:rsid w:val="00751083"/>
    <w:rsid w:val="00753527"/>
    <w:rsid w:val="0075392E"/>
    <w:rsid w:val="007550A7"/>
    <w:rsid w:val="00767BE5"/>
    <w:rsid w:val="00767C07"/>
    <w:rsid w:val="00775EFB"/>
    <w:rsid w:val="00781D45"/>
    <w:rsid w:val="0078398E"/>
    <w:rsid w:val="0078727E"/>
    <w:rsid w:val="0079107B"/>
    <w:rsid w:val="00792699"/>
    <w:rsid w:val="00792CFB"/>
    <w:rsid w:val="007936EB"/>
    <w:rsid w:val="00795556"/>
    <w:rsid w:val="007961AE"/>
    <w:rsid w:val="0079728E"/>
    <w:rsid w:val="00797DC3"/>
    <w:rsid w:val="007A2812"/>
    <w:rsid w:val="007A2CB5"/>
    <w:rsid w:val="007B2017"/>
    <w:rsid w:val="007B415E"/>
    <w:rsid w:val="007C219B"/>
    <w:rsid w:val="007C3134"/>
    <w:rsid w:val="007C3971"/>
    <w:rsid w:val="007C65E9"/>
    <w:rsid w:val="007C7050"/>
    <w:rsid w:val="007D2DBD"/>
    <w:rsid w:val="007D4590"/>
    <w:rsid w:val="007E341D"/>
    <w:rsid w:val="007F275E"/>
    <w:rsid w:val="007F7125"/>
    <w:rsid w:val="00801946"/>
    <w:rsid w:val="008034A7"/>
    <w:rsid w:val="00804676"/>
    <w:rsid w:val="008053D7"/>
    <w:rsid w:val="00806963"/>
    <w:rsid w:val="0081075E"/>
    <w:rsid w:val="00816BA8"/>
    <w:rsid w:val="0082253C"/>
    <w:rsid w:val="008268C5"/>
    <w:rsid w:val="00830E72"/>
    <w:rsid w:val="0083234A"/>
    <w:rsid w:val="00833BBB"/>
    <w:rsid w:val="00834035"/>
    <w:rsid w:val="00834F95"/>
    <w:rsid w:val="0084159E"/>
    <w:rsid w:val="008420BC"/>
    <w:rsid w:val="00843738"/>
    <w:rsid w:val="00843DC5"/>
    <w:rsid w:val="00844A9C"/>
    <w:rsid w:val="00853207"/>
    <w:rsid w:val="008536ED"/>
    <w:rsid w:val="008579EF"/>
    <w:rsid w:val="008641AE"/>
    <w:rsid w:val="008674D4"/>
    <w:rsid w:val="0087222C"/>
    <w:rsid w:val="00877CCF"/>
    <w:rsid w:val="00884730"/>
    <w:rsid w:val="00895734"/>
    <w:rsid w:val="008A245C"/>
    <w:rsid w:val="008B1B84"/>
    <w:rsid w:val="008B4645"/>
    <w:rsid w:val="008B62DD"/>
    <w:rsid w:val="008B6766"/>
    <w:rsid w:val="008C6D0C"/>
    <w:rsid w:val="008D7823"/>
    <w:rsid w:val="008E28CA"/>
    <w:rsid w:val="008E5D6A"/>
    <w:rsid w:val="008E7193"/>
    <w:rsid w:val="008F1E1F"/>
    <w:rsid w:val="008F2E61"/>
    <w:rsid w:val="0090544E"/>
    <w:rsid w:val="00905636"/>
    <w:rsid w:val="00922F2E"/>
    <w:rsid w:val="009308ED"/>
    <w:rsid w:val="009312C2"/>
    <w:rsid w:val="009337D0"/>
    <w:rsid w:val="009355B2"/>
    <w:rsid w:val="00937BCC"/>
    <w:rsid w:val="0094682F"/>
    <w:rsid w:val="00950389"/>
    <w:rsid w:val="00961227"/>
    <w:rsid w:val="00965A97"/>
    <w:rsid w:val="0096675B"/>
    <w:rsid w:val="00967C97"/>
    <w:rsid w:val="00986EB6"/>
    <w:rsid w:val="00987B03"/>
    <w:rsid w:val="00990835"/>
    <w:rsid w:val="0099133A"/>
    <w:rsid w:val="00997A78"/>
    <w:rsid w:val="00997F24"/>
    <w:rsid w:val="009A2BD0"/>
    <w:rsid w:val="009A7ABB"/>
    <w:rsid w:val="009B637B"/>
    <w:rsid w:val="009C46AE"/>
    <w:rsid w:val="009D26BB"/>
    <w:rsid w:val="009E1A85"/>
    <w:rsid w:val="009E308F"/>
    <w:rsid w:val="009E380B"/>
    <w:rsid w:val="009E3D3F"/>
    <w:rsid w:val="009E440A"/>
    <w:rsid w:val="009F20A0"/>
    <w:rsid w:val="00A00C3E"/>
    <w:rsid w:val="00A0157B"/>
    <w:rsid w:val="00A01814"/>
    <w:rsid w:val="00A02D92"/>
    <w:rsid w:val="00A03303"/>
    <w:rsid w:val="00A112C9"/>
    <w:rsid w:val="00A1143B"/>
    <w:rsid w:val="00A12A11"/>
    <w:rsid w:val="00A134BE"/>
    <w:rsid w:val="00A1479D"/>
    <w:rsid w:val="00A15340"/>
    <w:rsid w:val="00A2233A"/>
    <w:rsid w:val="00A266C9"/>
    <w:rsid w:val="00A302F1"/>
    <w:rsid w:val="00A44E67"/>
    <w:rsid w:val="00A464FE"/>
    <w:rsid w:val="00A50469"/>
    <w:rsid w:val="00A6035D"/>
    <w:rsid w:val="00A63C0B"/>
    <w:rsid w:val="00A71FA8"/>
    <w:rsid w:val="00A73CF0"/>
    <w:rsid w:val="00A77848"/>
    <w:rsid w:val="00A90C53"/>
    <w:rsid w:val="00A94574"/>
    <w:rsid w:val="00A9619B"/>
    <w:rsid w:val="00AA0240"/>
    <w:rsid w:val="00AA22C9"/>
    <w:rsid w:val="00AA297E"/>
    <w:rsid w:val="00AA5982"/>
    <w:rsid w:val="00AB3C9A"/>
    <w:rsid w:val="00AC1315"/>
    <w:rsid w:val="00AC4F56"/>
    <w:rsid w:val="00AC6DFF"/>
    <w:rsid w:val="00AD0216"/>
    <w:rsid w:val="00AD1666"/>
    <w:rsid w:val="00AD5ABC"/>
    <w:rsid w:val="00AD7CEC"/>
    <w:rsid w:val="00AE29B3"/>
    <w:rsid w:val="00AE503F"/>
    <w:rsid w:val="00AE646E"/>
    <w:rsid w:val="00AF1098"/>
    <w:rsid w:val="00AF57A7"/>
    <w:rsid w:val="00AF7692"/>
    <w:rsid w:val="00B02019"/>
    <w:rsid w:val="00B05103"/>
    <w:rsid w:val="00B14593"/>
    <w:rsid w:val="00B1494B"/>
    <w:rsid w:val="00B15C9B"/>
    <w:rsid w:val="00B24932"/>
    <w:rsid w:val="00B25CEA"/>
    <w:rsid w:val="00B26D46"/>
    <w:rsid w:val="00B307F8"/>
    <w:rsid w:val="00B3097F"/>
    <w:rsid w:val="00B369B0"/>
    <w:rsid w:val="00B40AFF"/>
    <w:rsid w:val="00B44130"/>
    <w:rsid w:val="00B47E6A"/>
    <w:rsid w:val="00B52731"/>
    <w:rsid w:val="00B53A5E"/>
    <w:rsid w:val="00B61663"/>
    <w:rsid w:val="00B632FA"/>
    <w:rsid w:val="00B700D4"/>
    <w:rsid w:val="00B70165"/>
    <w:rsid w:val="00B811C8"/>
    <w:rsid w:val="00B86FBD"/>
    <w:rsid w:val="00B937ED"/>
    <w:rsid w:val="00B96826"/>
    <w:rsid w:val="00BA3086"/>
    <w:rsid w:val="00BB63DF"/>
    <w:rsid w:val="00BC0E09"/>
    <w:rsid w:val="00BC1B6A"/>
    <w:rsid w:val="00BC666E"/>
    <w:rsid w:val="00BD2CF2"/>
    <w:rsid w:val="00BD4E9A"/>
    <w:rsid w:val="00BD61E3"/>
    <w:rsid w:val="00BE2B2B"/>
    <w:rsid w:val="00BF1040"/>
    <w:rsid w:val="00BF6357"/>
    <w:rsid w:val="00C01835"/>
    <w:rsid w:val="00C027C5"/>
    <w:rsid w:val="00C051BF"/>
    <w:rsid w:val="00C06DEB"/>
    <w:rsid w:val="00C127D4"/>
    <w:rsid w:val="00C16198"/>
    <w:rsid w:val="00C20B9E"/>
    <w:rsid w:val="00C2482C"/>
    <w:rsid w:val="00C25926"/>
    <w:rsid w:val="00C30BBD"/>
    <w:rsid w:val="00C328CD"/>
    <w:rsid w:val="00C33AC1"/>
    <w:rsid w:val="00C3404C"/>
    <w:rsid w:val="00C35122"/>
    <w:rsid w:val="00C37F18"/>
    <w:rsid w:val="00C45416"/>
    <w:rsid w:val="00C463C2"/>
    <w:rsid w:val="00C47B80"/>
    <w:rsid w:val="00C50820"/>
    <w:rsid w:val="00C51F6E"/>
    <w:rsid w:val="00C67934"/>
    <w:rsid w:val="00C8288D"/>
    <w:rsid w:val="00C84306"/>
    <w:rsid w:val="00C84BDF"/>
    <w:rsid w:val="00C859E5"/>
    <w:rsid w:val="00C90440"/>
    <w:rsid w:val="00C90939"/>
    <w:rsid w:val="00C92121"/>
    <w:rsid w:val="00CA22D8"/>
    <w:rsid w:val="00CA4CA4"/>
    <w:rsid w:val="00CA58CB"/>
    <w:rsid w:val="00CA7C07"/>
    <w:rsid w:val="00CB783A"/>
    <w:rsid w:val="00CC1988"/>
    <w:rsid w:val="00CD097E"/>
    <w:rsid w:val="00CD1B44"/>
    <w:rsid w:val="00CD210A"/>
    <w:rsid w:val="00CD5289"/>
    <w:rsid w:val="00CE1547"/>
    <w:rsid w:val="00CE278D"/>
    <w:rsid w:val="00CE2D84"/>
    <w:rsid w:val="00CE49B0"/>
    <w:rsid w:val="00CE770F"/>
    <w:rsid w:val="00CF31B8"/>
    <w:rsid w:val="00D0501C"/>
    <w:rsid w:val="00D06FBE"/>
    <w:rsid w:val="00D10C0D"/>
    <w:rsid w:val="00D16985"/>
    <w:rsid w:val="00D16E93"/>
    <w:rsid w:val="00D234B0"/>
    <w:rsid w:val="00D27AFD"/>
    <w:rsid w:val="00D30A6D"/>
    <w:rsid w:val="00D30C0C"/>
    <w:rsid w:val="00D36004"/>
    <w:rsid w:val="00D52DDF"/>
    <w:rsid w:val="00D54197"/>
    <w:rsid w:val="00D6080D"/>
    <w:rsid w:val="00D62FA6"/>
    <w:rsid w:val="00D6434F"/>
    <w:rsid w:val="00D67684"/>
    <w:rsid w:val="00D71BF5"/>
    <w:rsid w:val="00D77441"/>
    <w:rsid w:val="00D83D6C"/>
    <w:rsid w:val="00D87E02"/>
    <w:rsid w:val="00DA10C5"/>
    <w:rsid w:val="00DA1C18"/>
    <w:rsid w:val="00DA4B85"/>
    <w:rsid w:val="00DB01AD"/>
    <w:rsid w:val="00DB210D"/>
    <w:rsid w:val="00DB3B93"/>
    <w:rsid w:val="00DB44DC"/>
    <w:rsid w:val="00DC5CD0"/>
    <w:rsid w:val="00DD305A"/>
    <w:rsid w:val="00DD6953"/>
    <w:rsid w:val="00DD69AD"/>
    <w:rsid w:val="00DE1F44"/>
    <w:rsid w:val="00DE2ABB"/>
    <w:rsid w:val="00DE4909"/>
    <w:rsid w:val="00DE55F9"/>
    <w:rsid w:val="00DF0C3D"/>
    <w:rsid w:val="00DF28BA"/>
    <w:rsid w:val="00DF46D3"/>
    <w:rsid w:val="00DF6920"/>
    <w:rsid w:val="00DF6D36"/>
    <w:rsid w:val="00E05AA6"/>
    <w:rsid w:val="00E062C6"/>
    <w:rsid w:val="00E14FA5"/>
    <w:rsid w:val="00E24758"/>
    <w:rsid w:val="00E24B07"/>
    <w:rsid w:val="00E27D15"/>
    <w:rsid w:val="00E31008"/>
    <w:rsid w:val="00E31FE8"/>
    <w:rsid w:val="00E328EC"/>
    <w:rsid w:val="00E50B5F"/>
    <w:rsid w:val="00E55EE7"/>
    <w:rsid w:val="00E61A91"/>
    <w:rsid w:val="00E62879"/>
    <w:rsid w:val="00E7038F"/>
    <w:rsid w:val="00E728A0"/>
    <w:rsid w:val="00E812D8"/>
    <w:rsid w:val="00EA2E3E"/>
    <w:rsid w:val="00EB21D8"/>
    <w:rsid w:val="00EB6C5A"/>
    <w:rsid w:val="00EC7E55"/>
    <w:rsid w:val="00ED6A5E"/>
    <w:rsid w:val="00ED6DE3"/>
    <w:rsid w:val="00EE143D"/>
    <w:rsid w:val="00EE1D92"/>
    <w:rsid w:val="00EE5A61"/>
    <w:rsid w:val="00EF7A0A"/>
    <w:rsid w:val="00F00BE0"/>
    <w:rsid w:val="00F00CF0"/>
    <w:rsid w:val="00F03968"/>
    <w:rsid w:val="00F05366"/>
    <w:rsid w:val="00F0568C"/>
    <w:rsid w:val="00F05F30"/>
    <w:rsid w:val="00F14391"/>
    <w:rsid w:val="00F20CF2"/>
    <w:rsid w:val="00F30077"/>
    <w:rsid w:val="00F36850"/>
    <w:rsid w:val="00F37F0C"/>
    <w:rsid w:val="00F41AF0"/>
    <w:rsid w:val="00F431CB"/>
    <w:rsid w:val="00F560BB"/>
    <w:rsid w:val="00F652B3"/>
    <w:rsid w:val="00F77485"/>
    <w:rsid w:val="00F83F64"/>
    <w:rsid w:val="00F87E90"/>
    <w:rsid w:val="00F918BC"/>
    <w:rsid w:val="00F95892"/>
    <w:rsid w:val="00FA15C8"/>
    <w:rsid w:val="00FA4794"/>
    <w:rsid w:val="00FA57DD"/>
    <w:rsid w:val="00FA618A"/>
    <w:rsid w:val="00FB0E83"/>
    <w:rsid w:val="00FB2149"/>
    <w:rsid w:val="00FB6D62"/>
    <w:rsid w:val="00FC0B37"/>
    <w:rsid w:val="00FD0405"/>
    <w:rsid w:val="00FD46AA"/>
    <w:rsid w:val="00FE160D"/>
    <w:rsid w:val="00FE38DC"/>
    <w:rsid w:val="00FE6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4F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D695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C198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D695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C1988"/>
    <w:rPr>
      <w:rFonts w:ascii="Times New Roman" w:hAnsi="Times New Roman" w:cs="Times New Roman"/>
      <w:b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85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5320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3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53207"/>
    <w:rPr>
      <w:rFonts w:cs="Times New Roman"/>
    </w:rPr>
  </w:style>
  <w:style w:type="paragraph" w:customStyle="1" w:styleId="3CBD5A742C28424DA5172AD252E32316">
    <w:name w:val="3CBD5A742C28424DA5172AD252E32316"/>
    <w:uiPriority w:val="99"/>
    <w:rsid w:val="00853207"/>
    <w:pPr>
      <w:spacing w:after="200" w:line="276" w:lineRule="auto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32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054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0544E"/>
    <w:pPr>
      <w:ind w:left="720"/>
      <w:contextualSpacing/>
    </w:pPr>
    <w:rPr>
      <w:rFonts w:eastAsia="Times New Roman"/>
      <w:lang w:eastAsia="ru-RU"/>
    </w:rPr>
  </w:style>
  <w:style w:type="paragraph" w:styleId="BodyText3">
    <w:name w:val="Body Text 3"/>
    <w:basedOn w:val="Normal"/>
    <w:link w:val="BodyText3Char"/>
    <w:uiPriority w:val="99"/>
    <w:rsid w:val="00CC198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C1988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">
    <w:name w:val="Содержимое таблицы"/>
    <w:basedOn w:val="Normal"/>
    <w:uiPriority w:val="99"/>
    <w:rsid w:val="00DD695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5E4B8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195EF8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987B03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87B03"/>
    <w:rPr>
      <w:rFonts w:eastAsia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987B03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830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5106C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23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31009">
              <w:marLeft w:val="30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111111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2858</TotalTime>
  <Pages>48</Pages>
  <Words>7864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393</cp:revision>
  <cp:lastPrinted>2018-12-10T04:09:00Z</cp:lastPrinted>
  <dcterms:created xsi:type="dcterms:W3CDTF">2011-12-14T08:35:00Z</dcterms:created>
  <dcterms:modified xsi:type="dcterms:W3CDTF">2018-12-17T04:21:00Z</dcterms:modified>
</cp:coreProperties>
</file>